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C1DE3" w14:textId="77777777" w:rsidR="00117E5E" w:rsidRDefault="00117E5E" w:rsidP="00117E5E">
      <w:pPr>
        <w:spacing w:before="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7421672C" wp14:editId="4574E2D0">
                <wp:simplePos x="0" y="0"/>
                <wp:positionH relativeFrom="column">
                  <wp:posOffset>-765810</wp:posOffset>
                </wp:positionH>
                <wp:positionV relativeFrom="page">
                  <wp:posOffset>38100</wp:posOffset>
                </wp:positionV>
                <wp:extent cx="7771765" cy="10058400"/>
                <wp:effectExtent l="0" t="0" r="635" b="0"/>
                <wp:wrapNone/>
                <wp:docPr id="165153275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771765" cy="100584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A6935" id="Rectangle 1" o:spid="_x0000_s1026" alt="&quot;&quot;" style="position:absolute;margin-left:-60.3pt;margin-top:3pt;width:611.95pt;height:11in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" fillcolor="#f2f4fb [3209]" stroked="f" strokeweight="1pt">
                <o:lock v:ext="edit" aspectratio="t"/>
                <w10:wrap anchory="page"/>
                <w10:anchorlock/>
              </v:rect>
            </w:pict>
          </mc:Fallback>
        </mc:AlternateContent>
      </w:r>
    </w:p>
    <w:tbl>
      <w:tblPr>
        <w:tblW w:w="9630" w:type="dxa"/>
        <w:tblBorders>
          <w:bottom w:val="single" w:sz="24" w:space="0" w:color="ABBAF7" w:themeColor="accent3" w:themeTint="99"/>
        </w:tblBorders>
        <w:tblLook w:val="04A0" w:firstRow="1" w:lastRow="0" w:firstColumn="1" w:lastColumn="0" w:noHBand="0" w:noVBand="1"/>
      </w:tblPr>
      <w:tblGrid>
        <w:gridCol w:w="3696"/>
        <w:gridCol w:w="5934"/>
      </w:tblGrid>
      <w:tr w:rsidR="00254BFD" w:rsidRPr="00320178" w14:paraId="4AF82CF4" w14:textId="77777777" w:rsidTr="00117E5E">
        <w:trPr>
          <w:trHeight w:val="1440"/>
        </w:trPr>
        <w:tc>
          <w:tcPr>
            <w:tcW w:w="1757" w:type="dxa"/>
            <w:noWrap/>
            <w:vAlign w:val="center"/>
          </w:tcPr>
          <w:p w14:paraId="3D83661B" w14:textId="77777777" w:rsidR="00254BFD" w:rsidRPr="00C47F79" w:rsidRDefault="002451D1" w:rsidP="0009592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A4D956" wp14:editId="340A7953">
                  <wp:extent cx="2209800" cy="942975"/>
                  <wp:effectExtent l="0" t="0" r="0" b="9525"/>
                  <wp:docPr id="11787814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7814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3" w:type="dxa"/>
            <w:vAlign w:val="center"/>
          </w:tcPr>
          <w:p w14:paraId="74F0EF13" w14:textId="3B555B39" w:rsidR="00362984" w:rsidRDefault="002451D1" w:rsidP="00194D26">
            <w:pPr>
              <w:pStyle w:val="Title"/>
              <w:jc w:val="center"/>
            </w:pPr>
            <w:r>
              <w:t xml:space="preserve">Mariner’s </w:t>
            </w:r>
            <w:r w:rsidR="003A4EFD">
              <w:t>Agenda</w:t>
            </w:r>
          </w:p>
          <w:p w14:paraId="5A10A0DD" w14:textId="39E8F9A0" w:rsidR="00676A9D" w:rsidRPr="00676A9D" w:rsidRDefault="00A702E4" w:rsidP="00194D26">
            <w:pPr>
              <w:pStyle w:val="Subtitle"/>
              <w:jc w:val="center"/>
            </w:pPr>
            <w:r>
              <w:t xml:space="preserve">Bi Monthly </w:t>
            </w:r>
            <w:r w:rsidR="00985A3D">
              <w:t>General</w:t>
            </w:r>
            <w:r w:rsidR="003A4EFD">
              <w:t xml:space="preserve"> Meeting</w:t>
            </w:r>
            <w:r w:rsidR="00CA2976">
              <w:t xml:space="preserve"> </w:t>
            </w:r>
          </w:p>
        </w:tc>
      </w:tr>
    </w:tbl>
    <w:p w14:paraId="2DE17158" w14:textId="77777777" w:rsidR="000B6278" w:rsidRDefault="000B6278" w:rsidP="00693B35"/>
    <w:tbl>
      <w:tblPr>
        <w:tblW w:w="9625" w:type="dxa"/>
        <w:tblBorders>
          <w:top w:val="single" w:sz="4" w:space="0" w:color="748DF3" w:themeColor="accent3"/>
          <w:left w:val="single" w:sz="4" w:space="0" w:color="748DF3" w:themeColor="accent3"/>
          <w:bottom w:val="single" w:sz="4" w:space="0" w:color="748DF3" w:themeColor="accent3"/>
          <w:right w:val="single" w:sz="4" w:space="0" w:color="748DF3" w:themeColor="accent3"/>
          <w:insideH w:val="single" w:sz="4" w:space="0" w:color="748DF3" w:themeColor="accent3"/>
          <w:insideV w:val="single" w:sz="4" w:space="0" w:color="748DF3" w:themeColor="accent3"/>
        </w:tblBorders>
        <w:tblLook w:val="0600" w:firstRow="0" w:lastRow="0" w:firstColumn="0" w:lastColumn="0" w:noHBand="1" w:noVBand="1"/>
      </w:tblPr>
      <w:tblGrid>
        <w:gridCol w:w="1382"/>
        <w:gridCol w:w="1605"/>
        <w:gridCol w:w="1382"/>
        <w:gridCol w:w="1605"/>
        <w:gridCol w:w="1676"/>
        <w:gridCol w:w="1975"/>
      </w:tblGrid>
      <w:tr w:rsidR="000B6278" w:rsidRPr="00254BFD" w14:paraId="206E7C59" w14:textId="77777777" w:rsidTr="0009592E">
        <w:trPr>
          <w:trHeight w:val="576"/>
        </w:trPr>
        <w:tc>
          <w:tcPr>
            <w:tcW w:w="1382" w:type="dxa"/>
            <w:shd w:val="clear" w:color="auto" w:fill="E3E8FC" w:themeFill="accent3" w:themeFillTint="33"/>
            <w:vAlign w:val="center"/>
          </w:tcPr>
          <w:p w14:paraId="3CC61B9B" w14:textId="77777777" w:rsidR="000B6278" w:rsidRPr="00254BFD" w:rsidRDefault="00264209" w:rsidP="0009592E">
            <w:pPr>
              <w:pStyle w:val="Heading1"/>
              <w:jc w:val="center"/>
            </w:pPr>
            <w:sdt>
              <w:sdtPr>
                <w:alias w:val="Item:"/>
                <w:tag w:val="Item:"/>
                <w:id w:val="1707907167"/>
                <w:placeholder>
                  <w:docPart w:val="2AFA501C1C4649A190F01589AC0F395F"/>
                </w:placeholder>
                <w:temporary/>
                <w:showingPlcHdr/>
                <w15:appearance w15:val="hidden"/>
              </w:sdtPr>
              <w:sdtEndPr/>
              <w:sdtContent>
                <w:r w:rsidR="007446BD" w:rsidRPr="00194D26">
                  <w:t>Date</w:t>
                </w:r>
              </w:sdtContent>
            </w:sdt>
          </w:p>
        </w:tc>
        <w:tc>
          <w:tcPr>
            <w:tcW w:w="1605" w:type="dxa"/>
            <w:vAlign w:val="center"/>
          </w:tcPr>
          <w:p w14:paraId="171DCC99" w14:textId="5AF2DE69" w:rsidR="000B6278" w:rsidRPr="00254BFD" w:rsidRDefault="003A4EFD" w:rsidP="0009592E">
            <w:pPr>
              <w:jc w:val="center"/>
            </w:pPr>
            <w:r>
              <w:t>July 1</w:t>
            </w:r>
            <w:r w:rsidR="009C449B">
              <w:t>4</w:t>
            </w:r>
            <w:r>
              <w:t xml:space="preserve"> 2026</w:t>
            </w:r>
          </w:p>
        </w:tc>
        <w:tc>
          <w:tcPr>
            <w:tcW w:w="1382" w:type="dxa"/>
            <w:shd w:val="clear" w:color="auto" w:fill="E3E8FC" w:themeFill="accent3" w:themeFillTint="33"/>
            <w:vAlign w:val="center"/>
          </w:tcPr>
          <w:p w14:paraId="6D3EC167" w14:textId="77777777" w:rsidR="000B6278" w:rsidRPr="00254BFD" w:rsidRDefault="00264209" w:rsidP="0009592E">
            <w:pPr>
              <w:pStyle w:val="Heading1"/>
              <w:jc w:val="center"/>
            </w:pPr>
            <w:sdt>
              <w:sdtPr>
                <w:alias w:val="Item:"/>
                <w:tag w:val="Item:"/>
                <w:id w:val="206613645"/>
                <w:placeholder>
                  <w:docPart w:val="81FAFAA0B4894A26BCEFDF55C9BA6B65"/>
                </w:placeholder>
                <w:temporary/>
                <w:showingPlcHdr/>
                <w15:appearance w15:val="hidden"/>
              </w:sdtPr>
              <w:sdtEndPr/>
              <w:sdtContent>
                <w:r w:rsidR="007446BD" w:rsidRPr="00194D26">
                  <w:t>Time</w:t>
                </w:r>
              </w:sdtContent>
            </w:sdt>
          </w:p>
        </w:tc>
        <w:tc>
          <w:tcPr>
            <w:tcW w:w="1605" w:type="dxa"/>
            <w:vAlign w:val="center"/>
          </w:tcPr>
          <w:p w14:paraId="1B8E729F" w14:textId="283D1BA4" w:rsidR="000B6278" w:rsidRPr="00254BFD" w:rsidRDefault="009C449B" w:rsidP="0009592E">
            <w:pPr>
              <w:jc w:val="center"/>
            </w:pPr>
            <w:r>
              <w:t>6:30 PM</w:t>
            </w:r>
          </w:p>
        </w:tc>
        <w:tc>
          <w:tcPr>
            <w:tcW w:w="1676" w:type="dxa"/>
            <w:shd w:val="clear" w:color="auto" w:fill="E3E8FC" w:themeFill="accent3" w:themeFillTint="33"/>
            <w:vAlign w:val="center"/>
          </w:tcPr>
          <w:p w14:paraId="42D00E4F" w14:textId="77777777" w:rsidR="000B6278" w:rsidRPr="00254BFD" w:rsidRDefault="00264209" w:rsidP="0009592E">
            <w:pPr>
              <w:pStyle w:val="Heading1"/>
              <w:jc w:val="center"/>
            </w:pPr>
            <w:sdt>
              <w:sdtPr>
                <w:alias w:val="Item:"/>
                <w:tag w:val="Item:"/>
                <w:id w:val="-461032693"/>
                <w:placeholder>
                  <w:docPart w:val="6E7E69E30EE0499EA03A1F374476B7BC"/>
                </w:placeholder>
                <w:temporary/>
                <w:showingPlcHdr/>
                <w15:appearance w15:val="hidden"/>
              </w:sdtPr>
              <w:sdtEndPr/>
              <w:sdtContent>
                <w:r w:rsidR="007446BD" w:rsidRPr="00194D26">
                  <w:t>Facilitator</w:t>
                </w:r>
              </w:sdtContent>
            </w:sdt>
          </w:p>
        </w:tc>
        <w:tc>
          <w:tcPr>
            <w:tcW w:w="1975" w:type="dxa"/>
            <w:vAlign w:val="center"/>
          </w:tcPr>
          <w:p w14:paraId="42C1D0A7" w14:textId="4718613C" w:rsidR="000B6278" w:rsidRPr="00254BFD" w:rsidRDefault="003A4EFD" w:rsidP="0009592E">
            <w:pPr>
              <w:jc w:val="center"/>
            </w:pPr>
            <w:r>
              <w:t>Rick White</w:t>
            </w:r>
          </w:p>
        </w:tc>
      </w:tr>
    </w:tbl>
    <w:p w14:paraId="49A52877" w14:textId="77777777" w:rsidR="000B6278" w:rsidRPr="000B6278" w:rsidRDefault="000B6278" w:rsidP="000B6278"/>
    <w:tbl>
      <w:tblPr>
        <w:tblW w:w="0" w:type="auto"/>
        <w:tblBorders>
          <w:top w:val="single" w:sz="4" w:space="0" w:color="748DF3" w:themeColor="accent3"/>
          <w:left w:val="single" w:sz="4" w:space="0" w:color="748DF3" w:themeColor="accent3"/>
          <w:bottom w:val="single" w:sz="4" w:space="0" w:color="748DF3" w:themeColor="accent3"/>
          <w:right w:val="single" w:sz="4" w:space="0" w:color="748DF3" w:themeColor="accent3"/>
          <w:insideH w:val="single" w:sz="4" w:space="0" w:color="748DF3" w:themeColor="accent3"/>
          <w:insideV w:val="single" w:sz="4" w:space="0" w:color="748DF3" w:themeColor="accent3"/>
        </w:tblBorders>
        <w:tblLook w:val="0600" w:firstRow="0" w:lastRow="0" w:firstColumn="0" w:lastColumn="0" w:noHBand="1" w:noVBand="1"/>
      </w:tblPr>
      <w:tblGrid>
        <w:gridCol w:w="2406"/>
        <w:gridCol w:w="2406"/>
        <w:gridCol w:w="2406"/>
        <w:gridCol w:w="2407"/>
      </w:tblGrid>
      <w:tr w:rsidR="00693B35" w:rsidRPr="000B6278" w14:paraId="1C7A7E2E" w14:textId="77777777" w:rsidTr="0009592E">
        <w:trPr>
          <w:trHeight w:val="576"/>
        </w:trPr>
        <w:tc>
          <w:tcPr>
            <w:tcW w:w="9625" w:type="dxa"/>
            <w:gridSpan w:val="4"/>
            <w:shd w:val="clear" w:color="auto" w:fill="E3E8FC" w:themeFill="accent3" w:themeFillTint="33"/>
            <w:vAlign w:val="center"/>
          </w:tcPr>
          <w:p w14:paraId="600E37AB" w14:textId="77777777" w:rsidR="00693B35" w:rsidRDefault="00953F00" w:rsidP="0009592E">
            <w:pPr>
              <w:pStyle w:val="Heading1"/>
              <w:jc w:val="center"/>
            </w:pPr>
            <w:r>
              <w:t>Board Members</w:t>
            </w:r>
          </w:p>
        </w:tc>
      </w:tr>
      <w:tr w:rsidR="00693B35" w:rsidRPr="000B6278" w14:paraId="0E550F8D" w14:textId="77777777" w:rsidTr="0009592E">
        <w:trPr>
          <w:trHeight w:val="504"/>
        </w:trPr>
        <w:tc>
          <w:tcPr>
            <w:tcW w:w="2406" w:type="dxa"/>
            <w:vAlign w:val="center"/>
          </w:tcPr>
          <w:p w14:paraId="22476322" w14:textId="77777777" w:rsidR="00024111" w:rsidRPr="00A402E3" w:rsidRDefault="00024111" w:rsidP="0009592E">
            <w:pPr>
              <w:jc w:val="center"/>
              <w:rPr>
                <w:b/>
                <w:bCs/>
              </w:rPr>
            </w:pPr>
            <w:r w:rsidRPr="00A402E3">
              <w:rPr>
                <w:b/>
                <w:bCs/>
              </w:rPr>
              <w:t>Commadore:</w:t>
            </w:r>
          </w:p>
          <w:p w14:paraId="27B2E093" w14:textId="1056AE9E" w:rsidR="00693B35" w:rsidRPr="000B6278" w:rsidRDefault="00115DA4" w:rsidP="0009592E">
            <w:pPr>
              <w:jc w:val="center"/>
            </w:pPr>
            <w:r>
              <w:t>Rick White (RW)</w:t>
            </w:r>
          </w:p>
        </w:tc>
        <w:tc>
          <w:tcPr>
            <w:tcW w:w="2406" w:type="dxa"/>
            <w:vAlign w:val="center"/>
          </w:tcPr>
          <w:p w14:paraId="1F641F9D" w14:textId="77777777" w:rsidR="00016468" w:rsidRPr="00A402E3" w:rsidRDefault="00016468" w:rsidP="00016468">
            <w:pPr>
              <w:jc w:val="center"/>
              <w:rPr>
                <w:b/>
                <w:bCs/>
              </w:rPr>
            </w:pPr>
            <w:r w:rsidRPr="00A402E3">
              <w:rPr>
                <w:b/>
                <w:bCs/>
              </w:rPr>
              <w:t>Vice Commodore:</w:t>
            </w:r>
          </w:p>
          <w:p w14:paraId="7E643FEB" w14:textId="03059A85" w:rsidR="00693B35" w:rsidRPr="000B6278" w:rsidRDefault="00115DA4" w:rsidP="00016468">
            <w:pPr>
              <w:jc w:val="center"/>
            </w:pPr>
            <w:r>
              <w:t>VACANT</w:t>
            </w:r>
          </w:p>
        </w:tc>
        <w:tc>
          <w:tcPr>
            <w:tcW w:w="2406" w:type="dxa"/>
            <w:vAlign w:val="center"/>
          </w:tcPr>
          <w:p w14:paraId="24C45F21" w14:textId="4D465CD4" w:rsidR="00016468" w:rsidRDefault="00016468" w:rsidP="00016468">
            <w:pPr>
              <w:jc w:val="center"/>
            </w:pPr>
            <w:r w:rsidRPr="00A402E3">
              <w:rPr>
                <w:b/>
                <w:bCs/>
              </w:rPr>
              <w:t>Rear Commadore</w:t>
            </w:r>
            <w:r>
              <w:t>:</w:t>
            </w:r>
          </w:p>
          <w:p w14:paraId="6196A757" w14:textId="1C824191" w:rsidR="00693B35" w:rsidRPr="000B6278" w:rsidRDefault="00016468" w:rsidP="00016468">
            <w:pPr>
              <w:jc w:val="center"/>
            </w:pPr>
            <w:r>
              <w:t>Lisa Neuman (LS)</w:t>
            </w:r>
          </w:p>
        </w:tc>
        <w:tc>
          <w:tcPr>
            <w:tcW w:w="2407" w:type="dxa"/>
            <w:vAlign w:val="center"/>
          </w:tcPr>
          <w:p w14:paraId="6B9EA4FF" w14:textId="77777777" w:rsidR="00A402E3" w:rsidRPr="00A402E3" w:rsidRDefault="00A402E3" w:rsidP="0009592E">
            <w:pPr>
              <w:jc w:val="center"/>
              <w:rPr>
                <w:b/>
                <w:bCs/>
              </w:rPr>
            </w:pPr>
            <w:r w:rsidRPr="00A402E3">
              <w:rPr>
                <w:b/>
                <w:bCs/>
              </w:rPr>
              <w:t>Treasurer:</w:t>
            </w:r>
          </w:p>
          <w:p w14:paraId="402CB629" w14:textId="77777777" w:rsidR="00693B35" w:rsidRPr="000B6278" w:rsidRDefault="009855B3" w:rsidP="0009592E">
            <w:pPr>
              <w:jc w:val="center"/>
            </w:pPr>
            <w:r>
              <w:t>Lisa Strohm (LS)</w:t>
            </w:r>
          </w:p>
        </w:tc>
      </w:tr>
      <w:tr w:rsidR="00693B35" w:rsidRPr="000B6278" w14:paraId="0BB4BD27" w14:textId="77777777" w:rsidTr="0009592E">
        <w:trPr>
          <w:trHeight w:val="504"/>
        </w:trPr>
        <w:tc>
          <w:tcPr>
            <w:tcW w:w="2406" w:type="dxa"/>
            <w:vAlign w:val="center"/>
          </w:tcPr>
          <w:p w14:paraId="704240BA" w14:textId="77777777" w:rsidR="00A402E3" w:rsidRPr="00A402E3" w:rsidRDefault="00A402E3" w:rsidP="0009592E">
            <w:pPr>
              <w:jc w:val="center"/>
              <w:rPr>
                <w:b/>
                <w:bCs/>
              </w:rPr>
            </w:pPr>
            <w:r w:rsidRPr="00A402E3">
              <w:rPr>
                <w:b/>
                <w:bCs/>
              </w:rPr>
              <w:t>Secretary:</w:t>
            </w:r>
          </w:p>
          <w:p w14:paraId="38BA1BBA" w14:textId="77777777" w:rsidR="00693B35" w:rsidRPr="000B6278" w:rsidRDefault="009855B3" w:rsidP="0009592E">
            <w:pPr>
              <w:jc w:val="center"/>
            </w:pPr>
            <w:r>
              <w:t>Cindy Cortell (CC)</w:t>
            </w:r>
          </w:p>
        </w:tc>
        <w:tc>
          <w:tcPr>
            <w:tcW w:w="2406" w:type="dxa"/>
            <w:vAlign w:val="center"/>
          </w:tcPr>
          <w:p w14:paraId="56C687A9" w14:textId="77777777" w:rsidR="00A402E3" w:rsidRPr="00A402E3" w:rsidRDefault="00A402E3" w:rsidP="0009592E">
            <w:pPr>
              <w:jc w:val="center"/>
              <w:rPr>
                <w:b/>
                <w:bCs/>
              </w:rPr>
            </w:pPr>
            <w:r w:rsidRPr="00A402E3">
              <w:rPr>
                <w:b/>
                <w:bCs/>
              </w:rPr>
              <w:t>Communication Chair:</w:t>
            </w:r>
          </w:p>
          <w:p w14:paraId="194F371D" w14:textId="77777777" w:rsidR="00693B35" w:rsidRPr="000B6278" w:rsidRDefault="009855B3" w:rsidP="0009592E">
            <w:pPr>
              <w:jc w:val="center"/>
            </w:pPr>
            <w:r>
              <w:t>David Couchman (DC)</w:t>
            </w:r>
          </w:p>
        </w:tc>
        <w:tc>
          <w:tcPr>
            <w:tcW w:w="2406" w:type="dxa"/>
            <w:vAlign w:val="center"/>
          </w:tcPr>
          <w:p w14:paraId="0F020969" w14:textId="77777777" w:rsidR="00A402E3" w:rsidRPr="00A402E3" w:rsidRDefault="00A402E3" w:rsidP="0009592E">
            <w:pPr>
              <w:jc w:val="center"/>
              <w:rPr>
                <w:b/>
                <w:bCs/>
              </w:rPr>
            </w:pPr>
            <w:r w:rsidRPr="00A402E3">
              <w:rPr>
                <w:b/>
                <w:bCs/>
              </w:rPr>
              <w:t>Former Commadore:</w:t>
            </w:r>
          </w:p>
          <w:p w14:paraId="5C2FCB9F" w14:textId="611CC603" w:rsidR="00693B35" w:rsidRPr="000B6278" w:rsidRDefault="009855B3" w:rsidP="0009592E">
            <w:pPr>
              <w:jc w:val="center"/>
            </w:pPr>
            <w:r>
              <w:t>Brandon Stephenson (BS)</w:t>
            </w:r>
            <w:r w:rsidR="00BD1A62">
              <w:t xml:space="preserve"> </w:t>
            </w:r>
          </w:p>
        </w:tc>
        <w:tc>
          <w:tcPr>
            <w:tcW w:w="2407" w:type="dxa"/>
            <w:vAlign w:val="center"/>
          </w:tcPr>
          <w:p w14:paraId="30A381BB" w14:textId="77777777" w:rsidR="00693B35" w:rsidRPr="000B6278" w:rsidRDefault="00693B35" w:rsidP="0009592E">
            <w:pPr>
              <w:jc w:val="center"/>
            </w:pPr>
          </w:p>
        </w:tc>
      </w:tr>
      <w:tr w:rsidR="009855B3" w:rsidRPr="000B6278" w14:paraId="0C50C363" w14:textId="77777777" w:rsidTr="0009592E">
        <w:trPr>
          <w:trHeight w:val="504"/>
        </w:trPr>
        <w:tc>
          <w:tcPr>
            <w:tcW w:w="2406" w:type="dxa"/>
            <w:vAlign w:val="center"/>
          </w:tcPr>
          <w:p w14:paraId="2FC928F5" w14:textId="77777777" w:rsidR="00A402E3" w:rsidRPr="00A402E3" w:rsidRDefault="00A402E3" w:rsidP="0009592E">
            <w:pPr>
              <w:jc w:val="center"/>
              <w:rPr>
                <w:b/>
                <w:bCs/>
              </w:rPr>
            </w:pPr>
            <w:r w:rsidRPr="00A402E3">
              <w:rPr>
                <w:b/>
                <w:bCs/>
              </w:rPr>
              <w:t>At Large (New)</w:t>
            </w:r>
          </w:p>
          <w:p w14:paraId="533503CA" w14:textId="224314EB" w:rsidR="009855B3" w:rsidRDefault="009855B3" w:rsidP="0009592E">
            <w:pPr>
              <w:jc w:val="center"/>
            </w:pPr>
            <w:r>
              <w:t>John Allington (JA)</w:t>
            </w:r>
            <w:r w:rsidR="00016468">
              <w:t xml:space="preserve"> </w:t>
            </w:r>
          </w:p>
        </w:tc>
        <w:tc>
          <w:tcPr>
            <w:tcW w:w="2406" w:type="dxa"/>
            <w:vAlign w:val="center"/>
          </w:tcPr>
          <w:p w14:paraId="33DF2C7B" w14:textId="77777777" w:rsidR="00A402E3" w:rsidRPr="00A402E3" w:rsidRDefault="00A402E3" w:rsidP="0009592E">
            <w:pPr>
              <w:jc w:val="center"/>
              <w:rPr>
                <w:b/>
                <w:bCs/>
              </w:rPr>
            </w:pPr>
            <w:r w:rsidRPr="00A402E3">
              <w:rPr>
                <w:b/>
                <w:bCs/>
              </w:rPr>
              <w:t>At Large:</w:t>
            </w:r>
          </w:p>
          <w:p w14:paraId="13BA4B32" w14:textId="27E5498B" w:rsidR="009855B3" w:rsidRDefault="009855B3" w:rsidP="0009592E">
            <w:pPr>
              <w:jc w:val="center"/>
            </w:pPr>
            <w:r>
              <w:t>Gene Batronie (GB)</w:t>
            </w:r>
            <w:r w:rsidR="00016468">
              <w:t xml:space="preserve"> </w:t>
            </w:r>
          </w:p>
        </w:tc>
        <w:tc>
          <w:tcPr>
            <w:tcW w:w="2406" w:type="dxa"/>
            <w:vAlign w:val="center"/>
          </w:tcPr>
          <w:p w14:paraId="6CE36ED7" w14:textId="77777777" w:rsidR="00A402E3" w:rsidRPr="00A402E3" w:rsidRDefault="00A402E3" w:rsidP="0009592E">
            <w:pPr>
              <w:jc w:val="center"/>
              <w:rPr>
                <w:b/>
                <w:bCs/>
              </w:rPr>
            </w:pPr>
            <w:r w:rsidRPr="00A402E3">
              <w:rPr>
                <w:b/>
                <w:bCs/>
              </w:rPr>
              <w:t>At Large (New)</w:t>
            </w:r>
          </w:p>
          <w:p w14:paraId="6C20185A" w14:textId="77777777" w:rsidR="009855B3" w:rsidRDefault="009855B3" w:rsidP="0009592E">
            <w:pPr>
              <w:jc w:val="center"/>
            </w:pPr>
            <w:r>
              <w:t>Mari Frank (MF)</w:t>
            </w:r>
          </w:p>
        </w:tc>
        <w:tc>
          <w:tcPr>
            <w:tcW w:w="2407" w:type="dxa"/>
            <w:vAlign w:val="center"/>
          </w:tcPr>
          <w:p w14:paraId="2653246A" w14:textId="77777777" w:rsidR="00A402E3" w:rsidRPr="00A402E3" w:rsidRDefault="00A402E3" w:rsidP="0009592E">
            <w:pPr>
              <w:jc w:val="center"/>
              <w:rPr>
                <w:b/>
                <w:bCs/>
              </w:rPr>
            </w:pPr>
            <w:r w:rsidRPr="00A402E3">
              <w:rPr>
                <w:b/>
                <w:bCs/>
              </w:rPr>
              <w:t>At Large:</w:t>
            </w:r>
          </w:p>
          <w:p w14:paraId="5EA8C9C0" w14:textId="0286306D" w:rsidR="009855B3" w:rsidRDefault="009855B3" w:rsidP="0009592E">
            <w:pPr>
              <w:jc w:val="center"/>
            </w:pPr>
            <w:r>
              <w:t>Skip May (SM)</w:t>
            </w:r>
            <w:r w:rsidR="00BD1A62">
              <w:t xml:space="preserve"> </w:t>
            </w:r>
          </w:p>
        </w:tc>
      </w:tr>
      <w:tr w:rsidR="009855B3" w:rsidRPr="000B6278" w14:paraId="56459E4C" w14:textId="77777777" w:rsidTr="0009592E">
        <w:trPr>
          <w:trHeight w:val="504"/>
        </w:trPr>
        <w:tc>
          <w:tcPr>
            <w:tcW w:w="2406" w:type="dxa"/>
            <w:vAlign w:val="center"/>
          </w:tcPr>
          <w:p w14:paraId="11647161" w14:textId="77777777" w:rsidR="00A402E3" w:rsidRPr="00A402E3" w:rsidRDefault="00A402E3" w:rsidP="0009592E">
            <w:pPr>
              <w:jc w:val="center"/>
              <w:rPr>
                <w:b/>
                <w:bCs/>
              </w:rPr>
            </w:pPr>
            <w:r w:rsidRPr="00A402E3">
              <w:rPr>
                <w:b/>
                <w:bCs/>
              </w:rPr>
              <w:t>At Large:</w:t>
            </w:r>
          </w:p>
          <w:p w14:paraId="555E437E" w14:textId="70FC69C9" w:rsidR="009855B3" w:rsidRDefault="009855B3" w:rsidP="0009592E">
            <w:pPr>
              <w:jc w:val="center"/>
            </w:pPr>
            <w:r>
              <w:t>Ron Novak (RN)</w:t>
            </w:r>
            <w:r w:rsidR="00016468">
              <w:t xml:space="preserve"> </w:t>
            </w:r>
          </w:p>
        </w:tc>
        <w:tc>
          <w:tcPr>
            <w:tcW w:w="2406" w:type="dxa"/>
            <w:vAlign w:val="center"/>
          </w:tcPr>
          <w:p w14:paraId="1C502DE4" w14:textId="77777777" w:rsidR="00A402E3" w:rsidRDefault="00A402E3" w:rsidP="0009592E">
            <w:pPr>
              <w:jc w:val="center"/>
            </w:pPr>
            <w:r w:rsidRPr="00A402E3">
              <w:rPr>
                <w:b/>
                <w:bCs/>
              </w:rPr>
              <w:t>At Large</w:t>
            </w:r>
            <w:r>
              <w:t>:</w:t>
            </w:r>
          </w:p>
          <w:p w14:paraId="4AFD33A2" w14:textId="1E7339F6" w:rsidR="009855B3" w:rsidRDefault="009855B3" w:rsidP="0009592E">
            <w:pPr>
              <w:jc w:val="center"/>
            </w:pPr>
            <w:r>
              <w:t>Bruce Raber (BR)</w:t>
            </w:r>
            <w:r w:rsidR="00016468">
              <w:t xml:space="preserve"> </w:t>
            </w:r>
          </w:p>
        </w:tc>
        <w:tc>
          <w:tcPr>
            <w:tcW w:w="2406" w:type="dxa"/>
            <w:vAlign w:val="center"/>
          </w:tcPr>
          <w:p w14:paraId="56314A79" w14:textId="17333981" w:rsidR="009855B3" w:rsidRDefault="009855B3" w:rsidP="0009592E">
            <w:pPr>
              <w:jc w:val="center"/>
            </w:pPr>
          </w:p>
        </w:tc>
        <w:tc>
          <w:tcPr>
            <w:tcW w:w="2407" w:type="dxa"/>
            <w:vAlign w:val="center"/>
          </w:tcPr>
          <w:p w14:paraId="3C02E630" w14:textId="6E536824" w:rsidR="009855B3" w:rsidRDefault="00016468" w:rsidP="0009592E">
            <w:pPr>
              <w:jc w:val="center"/>
            </w:pPr>
            <w:r>
              <w:t>(*) Denotes Absent</w:t>
            </w:r>
          </w:p>
        </w:tc>
      </w:tr>
    </w:tbl>
    <w:p w14:paraId="6C19BEDC" w14:textId="77777777" w:rsidR="00254BFD" w:rsidRPr="00245795" w:rsidRDefault="00254BFD" w:rsidP="00693B35"/>
    <w:tbl>
      <w:tblPr>
        <w:tblW w:w="5000" w:type="pct"/>
        <w:tblBorders>
          <w:top w:val="single" w:sz="4" w:space="0" w:color="748DF3" w:themeColor="accent3"/>
          <w:left w:val="single" w:sz="4" w:space="0" w:color="748DF3" w:themeColor="accent3"/>
          <w:bottom w:val="single" w:sz="4" w:space="0" w:color="748DF3" w:themeColor="accent3"/>
          <w:right w:val="single" w:sz="4" w:space="0" w:color="748DF3" w:themeColor="accent3"/>
          <w:insideH w:val="single" w:sz="4" w:space="0" w:color="748DF3" w:themeColor="accent3"/>
          <w:insideV w:val="single" w:sz="4" w:space="0" w:color="748DF3" w:themeColor="accent3"/>
        </w:tblBorders>
        <w:tblLayout w:type="fixed"/>
        <w:tblLook w:val="0620" w:firstRow="1" w:lastRow="0" w:firstColumn="0" w:lastColumn="0" w:noHBand="1" w:noVBand="1"/>
        <w:tblDescription w:val="Agenda items table"/>
      </w:tblPr>
      <w:tblGrid>
        <w:gridCol w:w="1384"/>
        <w:gridCol w:w="6529"/>
        <w:gridCol w:w="1725"/>
      </w:tblGrid>
      <w:tr w:rsidR="007E4B15" w:rsidRPr="007E4B15" w14:paraId="4C1B6F6C" w14:textId="77777777" w:rsidTr="00CC196F">
        <w:trPr>
          <w:trHeight w:val="576"/>
          <w:tblHeader/>
        </w:trPr>
        <w:tc>
          <w:tcPr>
            <w:tcW w:w="1384" w:type="dxa"/>
            <w:shd w:val="clear" w:color="auto" w:fill="E3E8FC" w:themeFill="accent3" w:themeFillTint="33"/>
            <w:vAlign w:val="center"/>
          </w:tcPr>
          <w:p w14:paraId="32BBE54E" w14:textId="77777777" w:rsidR="00400A51" w:rsidRPr="007E4B15" w:rsidRDefault="00264209" w:rsidP="0009592E">
            <w:pPr>
              <w:pStyle w:val="Heading1"/>
              <w:jc w:val="center"/>
            </w:pPr>
            <w:sdt>
              <w:sdtPr>
                <w:alias w:val="Time:"/>
                <w:tag w:val="Time:"/>
                <w:id w:val="-718661838"/>
                <w:placeholder>
                  <w:docPart w:val="AD88A46A65D5445FBE10BAC8F2666678"/>
                </w:placeholder>
                <w:temporary/>
                <w:showingPlcHdr/>
                <w15:appearance w15:val="hidden"/>
              </w:sdtPr>
              <w:sdtEndPr/>
              <w:sdtContent>
                <w:r w:rsidR="00400A51" w:rsidRPr="007E4B15">
                  <w:t>Time</w:t>
                </w:r>
              </w:sdtContent>
            </w:sdt>
          </w:p>
        </w:tc>
        <w:tc>
          <w:tcPr>
            <w:tcW w:w="6529" w:type="dxa"/>
            <w:shd w:val="clear" w:color="auto" w:fill="E3E8FC" w:themeFill="accent3" w:themeFillTint="33"/>
            <w:tcMar>
              <w:left w:w="288" w:type="dxa"/>
              <w:right w:w="115" w:type="dxa"/>
            </w:tcMar>
            <w:vAlign w:val="center"/>
          </w:tcPr>
          <w:p w14:paraId="6D58B63A" w14:textId="77777777" w:rsidR="00400A51" w:rsidRPr="007E4B15" w:rsidRDefault="00264209" w:rsidP="00D85D6B">
            <w:sdt>
              <w:sdtPr>
                <w:alias w:val="Item:"/>
                <w:tag w:val="Item:"/>
                <w:id w:val="614954302"/>
                <w:placeholder>
                  <w:docPart w:val="06F23A5B3AC448BD9418375205F57D6D"/>
                </w:placeholder>
                <w:temporary/>
                <w:showingPlcHdr/>
                <w15:appearance w15:val="hidden"/>
              </w:sdtPr>
              <w:sdtEndPr/>
              <w:sdtContent>
                <w:r w:rsidR="00400A51" w:rsidRPr="0009592E">
                  <w:rPr>
                    <w:rStyle w:val="Heading1Char"/>
                  </w:rPr>
                  <w:t>Item</w:t>
                </w:r>
              </w:sdtContent>
            </w:sdt>
            <w:r w:rsidR="00A84018">
              <w:t xml:space="preserve"> </w:t>
            </w:r>
          </w:p>
        </w:tc>
        <w:tc>
          <w:tcPr>
            <w:tcW w:w="1725" w:type="dxa"/>
            <w:shd w:val="clear" w:color="auto" w:fill="E3E8FC" w:themeFill="accent3" w:themeFillTint="33"/>
            <w:vAlign w:val="center"/>
          </w:tcPr>
          <w:p w14:paraId="7F53C78D" w14:textId="77777777" w:rsidR="00400A51" w:rsidRPr="007E4B15" w:rsidRDefault="00264209" w:rsidP="0009592E">
            <w:pPr>
              <w:jc w:val="center"/>
            </w:pPr>
            <w:sdt>
              <w:sdtPr>
                <w:alias w:val="Owner:"/>
                <w:tag w:val="Owner:"/>
                <w:id w:val="355778012"/>
                <w:placeholder>
                  <w:docPart w:val="D9C2F7EBF21442A4BB5431BA57706E14"/>
                </w:placeholder>
                <w:temporary/>
                <w:showingPlcHdr/>
                <w15:appearance w15:val="hidden"/>
              </w:sdtPr>
              <w:sdtEndPr/>
              <w:sdtContent>
                <w:r w:rsidR="00400A51" w:rsidRPr="0009592E">
                  <w:rPr>
                    <w:rStyle w:val="Heading1Char"/>
                  </w:rPr>
                  <w:t>Owner</w:t>
                </w:r>
              </w:sdtContent>
            </w:sdt>
            <w:r w:rsidR="00A84018">
              <w:t xml:space="preserve"> </w:t>
            </w:r>
          </w:p>
        </w:tc>
      </w:tr>
      <w:tr w:rsidR="00115DA4" w:rsidRPr="000A0752" w14:paraId="207B6CA3" w14:textId="77777777" w:rsidTr="00CC196F">
        <w:trPr>
          <w:trHeight w:val="504"/>
        </w:trPr>
        <w:tc>
          <w:tcPr>
            <w:tcW w:w="1384" w:type="dxa"/>
            <w:vAlign w:val="center"/>
          </w:tcPr>
          <w:p w14:paraId="7A0E95B9" w14:textId="0E957E51" w:rsidR="00115DA4" w:rsidRDefault="00115DA4" w:rsidP="00A84018">
            <w:pPr>
              <w:jc w:val="center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 xml:space="preserve">6:30 PM </w:t>
            </w:r>
          </w:p>
        </w:tc>
        <w:tc>
          <w:tcPr>
            <w:tcW w:w="6529" w:type="dxa"/>
            <w:tcMar>
              <w:left w:w="288" w:type="dxa"/>
              <w:right w:w="115" w:type="dxa"/>
            </w:tcMar>
            <w:vAlign w:val="center"/>
          </w:tcPr>
          <w:p w14:paraId="1C92C701" w14:textId="12D961EF" w:rsidR="00115DA4" w:rsidRPr="00B13CB9" w:rsidRDefault="00115DA4" w:rsidP="00B13CB9">
            <w:pPr>
              <w:ind w:left="30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Dinner</w:t>
            </w:r>
          </w:p>
        </w:tc>
        <w:tc>
          <w:tcPr>
            <w:tcW w:w="1725" w:type="dxa"/>
            <w:vAlign w:val="center"/>
          </w:tcPr>
          <w:p w14:paraId="45E94150" w14:textId="5AAB3556" w:rsidR="00115DA4" w:rsidRDefault="00115DA4" w:rsidP="00A8401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RW</w:t>
            </w:r>
          </w:p>
        </w:tc>
      </w:tr>
      <w:tr w:rsidR="00400A51" w:rsidRPr="000A0752" w14:paraId="2C10AD8B" w14:textId="77777777" w:rsidTr="00CC196F">
        <w:trPr>
          <w:trHeight w:val="504"/>
        </w:trPr>
        <w:tc>
          <w:tcPr>
            <w:tcW w:w="1384" w:type="dxa"/>
            <w:vAlign w:val="center"/>
          </w:tcPr>
          <w:p w14:paraId="538E5E2C" w14:textId="1DA0DA1F" w:rsidR="00400A51" w:rsidRPr="00083899" w:rsidRDefault="00976F84" w:rsidP="00A84018">
            <w:pPr>
              <w:jc w:val="center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 xml:space="preserve">7:00 </w:t>
            </w:r>
            <w:r w:rsidRPr="00083899">
              <w:rPr>
                <w:rFonts w:asciiTheme="majorHAnsi" w:hAnsiTheme="majorHAnsi"/>
                <w:szCs w:val="18"/>
              </w:rPr>
              <w:t>PM</w:t>
            </w:r>
          </w:p>
        </w:tc>
        <w:tc>
          <w:tcPr>
            <w:tcW w:w="6529" w:type="dxa"/>
            <w:tcMar>
              <w:left w:w="288" w:type="dxa"/>
              <w:right w:w="115" w:type="dxa"/>
            </w:tcMar>
            <w:vAlign w:val="center"/>
          </w:tcPr>
          <w:p w14:paraId="5E3E729B" w14:textId="77777777" w:rsidR="00582222" w:rsidRDefault="00A70C93" w:rsidP="00B13CB9">
            <w:pPr>
              <w:ind w:left="30"/>
              <w:rPr>
                <w:rFonts w:asciiTheme="majorHAnsi" w:hAnsiTheme="majorHAnsi"/>
                <w:szCs w:val="18"/>
              </w:rPr>
            </w:pPr>
            <w:r w:rsidRPr="00B13CB9">
              <w:rPr>
                <w:rFonts w:asciiTheme="majorHAnsi" w:hAnsiTheme="majorHAnsi"/>
                <w:szCs w:val="18"/>
              </w:rPr>
              <w:t>C</w:t>
            </w:r>
            <w:r w:rsidR="003A4EFD" w:rsidRPr="00B13CB9">
              <w:rPr>
                <w:rFonts w:asciiTheme="majorHAnsi" w:hAnsiTheme="majorHAnsi"/>
                <w:szCs w:val="18"/>
              </w:rPr>
              <w:t>all to Order/Roll Call</w:t>
            </w:r>
          </w:p>
          <w:p w14:paraId="4CE85904" w14:textId="00E7FDDF" w:rsidR="00115DA4" w:rsidRDefault="00115DA4" w:rsidP="00B13CB9">
            <w:pPr>
              <w:ind w:left="30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Approval of the May Meeting Minutes</w:t>
            </w:r>
          </w:p>
          <w:p w14:paraId="17BF92F5" w14:textId="173D3438" w:rsidR="00115DA4" w:rsidRPr="00B13CB9" w:rsidRDefault="00115DA4" w:rsidP="00B13CB9">
            <w:pPr>
              <w:ind w:left="30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Introduction of new members and guest</w:t>
            </w:r>
          </w:p>
        </w:tc>
        <w:tc>
          <w:tcPr>
            <w:tcW w:w="1725" w:type="dxa"/>
            <w:vAlign w:val="center"/>
          </w:tcPr>
          <w:p w14:paraId="3212D400" w14:textId="77777777" w:rsidR="00C75FC4" w:rsidRDefault="003A4EFD" w:rsidP="00A8401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RW</w:t>
            </w:r>
          </w:p>
          <w:p w14:paraId="7C794AF4" w14:textId="77777777" w:rsidR="003A4EFD" w:rsidRDefault="003A4EFD" w:rsidP="00A8401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CC</w:t>
            </w:r>
          </w:p>
          <w:p w14:paraId="53E5A5A6" w14:textId="51D0B838" w:rsidR="009C449B" w:rsidRPr="000A0752" w:rsidRDefault="009C449B" w:rsidP="00A8401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DC</w:t>
            </w:r>
          </w:p>
        </w:tc>
      </w:tr>
      <w:tr w:rsidR="00400A51" w:rsidRPr="000A0752" w14:paraId="7C21CD71" w14:textId="77777777" w:rsidTr="00CC196F">
        <w:trPr>
          <w:trHeight w:val="504"/>
        </w:trPr>
        <w:tc>
          <w:tcPr>
            <w:tcW w:w="1384" w:type="dxa"/>
            <w:vAlign w:val="center"/>
          </w:tcPr>
          <w:p w14:paraId="16DE77FA" w14:textId="6DDE7A24" w:rsidR="00400A51" w:rsidRPr="00083899" w:rsidRDefault="00A702E4" w:rsidP="0009592E">
            <w:pPr>
              <w:jc w:val="center"/>
              <w:rPr>
                <w:rFonts w:asciiTheme="majorHAnsi" w:hAnsiTheme="majorHAnsi"/>
                <w:szCs w:val="18"/>
              </w:rPr>
            </w:pPr>
            <w:r w:rsidRPr="00083899">
              <w:rPr>
                <w:rFonts w:asciiTheme="majorHAnsi" w:hAnsiTheme="majorHAnsi"/>
                <w:szCs w:val="18"/>
              </w:rPr>
              <w:t>7:</w:t>
            </w:r>
            <w:r w:rsidR="00DC6CAA" w:rsidRPr="00083899">
              <w:rPr>
                <w:rFonts w:asciiTheme="majorHAnsi" w:hAnsiTheme="majorHAnsi"/>
                <w:szCs w:val="18"/>
              </w:rPr>
              <w:t>0</w:t>
            </w:r>
            <w:r w:rsidR="000A0752" w:rsidRPr="00083899">
              <w:rPr>
                <w:rFonts w:asciiTheme="majorHAnsi" w:hAnsiTheme="majorHAnsi"/>
                <w:szCs w:val="18"/>
              </w:rPr>
              <w:t>2</w:t>
            </w:r>
            <w:r w:rsidR="00832F1B" w:rsidRPr="00083899">
              <w:rPr>
                <w:rFonts w:asciiTheme="majorHAnsi" w:hAnsiTheme="majorHAnsi"/>
                <w:szCs w:val="18"/>
              </w:rPr>
              <w:t xml:space="preserve"> PM</w:t>
            </w:r>
          </w:p>
        </w:tc>
        <w:tc>
          <w:tcPr>
            <w:tcW w:w="6529" w:type="dxa"/>
            <w:tcMar>
              <w:left w:w="288" w:type="dxa"/>
              <w:right w:w="115" w:type="dxa"/>
            </w:tcMar>
            <w:vAlign w:val="center"/>
          </w:tcPr>
          <w:p w14:paraId="78AECF25" w14:textId="6907888D" w:rsidR="004460DD" w:rsidRDefault="00115DA4" w:rsidP="00B13CB9">
            <w:pPr>
              <w:ind w:left="30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Guest Speaker: Shawn Brown</w:t>
            </w:r>
          </w:p>
          <w:p w14:paraId="03736687" w14:textId="265BED29" w:rsidR="00115DA4" w:rsidRDefault="00115DA4" w:rsidP="00B13CB9">
            <w:pPr>
              <w:ind w:left="30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Director of Cruise Operations &amp; Emergenc7y Management,</w:t>
            </w:r>
          </w:p>
          <w:p w14:paraId="0F5FB633" w14:textId="0ED81608" w:rsidR="00115DA4" w:rsidRPr="00B13CB9" w:rsidRDefault="00115DA4" w:rsidP="00B13CB9">
            <w:pPr>
              <w:ind w:left="30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Port Tampa, Bay</w:t>
            </w:r>
          </w:p>
          <w:p w14:paraId="34A8B3AB" w14:textId="7133809A" w:rsidR="007943C8" w:rsidRPr="00083899" w:rsidRDefault="007943C8" w:rsidP="00B5576A">
            <w:pPr>
              <w:ind w:left="3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207FA550" w14:textId="77777777" w:rsidR="003A4EFD" w:rsidRDefault="003A4EFD" w:rsidP="0009592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RW</w:t>
            </w:r>
          </w:p>
          <w:p w14:paraId="0CC1A69F" w14:textId="3E0728B5" w:rsidR="007943C8" w:rsidRPr="000A0752" w:rsidRDefault="00115DA4" w:rsidP="0009592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LN</w:t>
            </w:r>
          </w:p>
        </w:tc>
      </w:tr>
      <w:tr w:rsidR="00400A51" w:rsidRPr="000A0752" w14:paraId="3A74819B" w14:textId="77777777" w:rsidTr="00CC196F">
        <w:trPr>
          <w:trHeight w:val="504"/>
        </w:trPr>
        <w:tc>
          <w:tcPr>
            <w:tcW w:w="1384" w:type="dxa"/>
            <w:vAlign w:val="center"/>
          </w:tcPr>
          <w:p w14:paraId="37D36448" w14:textId="38D5E4A0" w:rsidR="00400A51" w:rsidRPr="00083899" w:rsidRDefault="00597F75" w:rsidP="0009592E">
            <w:pPr>
              <w:jc w:val="center"/>
              <w:rPr>
                <w:rFonts w:asciiTheme="majorHAnsi" w:hAnsiTheme="majorHAnsi"/>
                <w:szCs w:val="18"/>
              </w:rPr>
            </w:pPr>
            <w:r w:rsidRPr="00083899">
              <w:rPr>
                <w:rFonts w:asciiTheme="majorHAnsi" w:hAnsiTheme="majorHAnsi"/>
                <w:szCs w:val="18"/>
              </w:rPr>
              <w:t>7:</w:t>
            </w:r>
            <w:r w:rsidR="00115DA4">
              <w:rPr>
                <w:rFonts w:asciiTheme="majorHAnsi" w:hAnsiTheme="majorHAnsi"/>
                <w:szCs w:val="18"/>
              </w:rPr>
              <w:t>20</w:t>
            </w:r>
            <w:r w:rsidR="002F1342">
              <w:rPr>
                <w:rFonts w:asciiTheme="majorHAnsi" w:hAnsiTheme="majorHAnsi"/>
                <w:szCs w:val="18"/>
              </w:rPr>
              <w:t xml:space="preserve"> PM</w:t>
            </w:r>
          </w:p>
        </w:tc>
        <w:tc>
          <w:tcPr>
            <w:tcW w:w="6529" w:type="dxa"/>
            <w:tcMar>
              <w:left w:w="288" w:type="dxa"/>
              <w:right w:w="115" w:type="dxa"/>
            </w:tcMar>
            <w:vAlign w:val="center"/>
          </w:tcPr>
          <w:p w14:paraId="33A72B5C" w14:textId="5914BAB7" w:rsidR="00B13CB9" w:rsidRPr="00083899" w:rsidRDefault="00B5576A" w:rsidP="00B13CB9">
            <w:pPr>
              <w:rPr>
                <w:rFonts w:asciiTheme="majorHAnsi" w:hAnsiTheme="majorHAnsi"/>
                <w:szCs w:val="18"/>
              </w:rPr>
            </w:pPr>
            <w:r w:rsidRPr="00083899">
              <w:rPr>
                <w:rFonts w:asciiTheme="majorHAnsi" w:hAnsiTheme="majorHAnsi"/>
                <w:b/>
                <w:bCs/>
                <w:szCs w:val="18"/>
              </w:rPr>
              <w:t>Treasurer’s Report</w:t>
            </w:r>
          </w:p>
          <w:p w14:paraId="1913CB3C" w14:textId="3108DFA0" w:rsidR="0033581A" w:rsidRPr="00B13CB9" w:rsidRDefault="0033581A" w:rsidP="00B13CB9">
            <w:pPr>
              <w:ind w:left="108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27688DB9" w14:textId="17B56540" w:rsidR="00400A51" w:rsidRPr="000A0752" w:rsidRDefault="00B5576A" w:rsidP="0009592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LS</w:t>
            </w:r>
          </w:p>
          <w:p w14:paraId="14C73CCF" w14:textId="0CC8AC48" w:rsidR="00537931" w:rsidRPr="000A0752" w:rsidRDefault="00537931" w:rsidP="0009592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15DA4" w:rsidRPr="000A0752" w14:paraId="404CDF34" w14:textId="77777777" w:rsidTr="00CC196F">
        <w:trPr>
          <w:trHeight w:val="504"/>
        </w:trPr>
        <w:tc>
          <w:tcPr>
            <w:tcW w:w="1384" w:type="dxa"/>
            <w:vAlign w:val="center"/>
          </w:tcPr>
          <w:p w14:paraId="123A22EC" w14:textId="39DFE248" w:rsidR="00115DA4" w:rsidRPr="00083899" w:rsidRDefault="00115DA4" w:rsidP="0009592E">
            <w:pPr>
              <w:jc w:val="center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 xml:space="preserve">7:26 PM </w:t>
            </w:r>
          </w:p>
        </w:tc>
        <w:tc>
          <w:tcPr>
            <w:tcW w:w="6529" w:type="dxa"/>
            <w:tcMar>
              <w:left w:w="288" w:type="dxa"/>
              <w:right w:w="115" w:type="dxa"/>
            </w:tcMar>
            <w:vAlign w:val="center"/>
          </w:tcPr>
          <w:p w14:paraId="5B5A7B05" w14:textId="70F137BC" w:rsidR="00115DA4" w:rsidRPr="00083899" w:rsidRDefault="00115DA4" w:rsidP="00B13CB9">
            <w:pPr>
              <w:rPr>
                <w:rFonts w:asciiTheme="majorHAnsi" w:hAnsiTheme="majorHAnsi"/>
                <w:b/>
                <w:bCs/>
                <w:szCs w:val="18"/>
              </w:rPr>
            </w:pPr>
            <w:r>
              <w:rPr>
                <w:rFonts w:asciiTheme="majorHAnsi" w:hAnsiTheme="majorHAnsi"/>
                <w:b/>
                <w:bCs/>
                <w:szCs w:val="18"/>
              </w:rPr>
              <w:t>Reports from Standing and/or Special Committees</w:t>
            </w:r>
          </w:p>
        </w:tc>
        <w:tc>
          <w:tcPr>
            <w:tcW w:w="1725" w:type="dxa"/>
            <w:vAlign w:val="center"/>
          </w:tcPr>
          <w:p w14:paraId="392E4D01" w14:textId="5E912E38" w:rsidR="00115DA4" w:rsidRDefault="00115DA4" w:rsidP="0009592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LN</w:t>
            </w:r>
          </w:p>
        </w:tc>
      </w:tr>
      <w:tr w:rsidR="00400A51" w:rsidRPr="000A0752" w14:paraId="393C7365" w14:textId="77777777" w:rsidTr="00CC196F">
        <w:trPr>
          <w:trHeight w:val="504"/>
        </w:trPr>
        <w:tc>
          <w:tcPr>
            <w:tcW w:w="1384" w:type="dxa"/>
            <w:vAlign w:val="center"/>
          </w:tcPr>
          <w:p w14:paraId="229CD7D3" w14:textId="2F4EDC13" w:rsidR="00400A51" w:rsidRPr="00083899" w:rsidRDefault="00996B5B" w:rsidP="0009592E">
            <w:pPr>
              <w:jc w:val="center"/>
              <w:rPr>
                <w:rFonts w:asciiTheme="majorHAnsi" w:hAnsiTheme="majorHAnsi"/>
                <w:szCs w:val="18"/>
              </w:rPr>
            </w:pPr>
            <w:r w:rsidRPr="00083899">
              <w:rPr>
                <w:rFonts w:asciiTheme="majorHAnsi" w:hAnsiTheme="majorHAnsi"/>
                <w:szCs w:val="18"/>
              </w:rPr>
              <w:lastRenderedPageBreak/>
              <w:t>7:</w:t>
            </w:r>
            <w:r w:rsidR="00115DA4">
              <w:rPr>
                <w:rFonts w:asciiTheme="majorHAnsi" w:hAnsiTheme="majorHAnsi"/>
                <w:szCs w:val="18"/>
              </w:rPr>
              <w:t>:</w:t>
            </w:r>
            <w:r w:rsidR="009C449B">
              <w:rPr>
                <w:rFonts w:asciiTheme="majorHAnsi" w:hAnsiTheme="majorHAnsi"/>
                <w:szCs w:val="18"/>
              </w:rPr>
              <w:t>30</w:t>
            </w:r>
            <w:r w:rsidR="00115DA4">
              <w:rPr>
                <w:rFonts w:asciiTheme="majorHAnsi" w:hAnsiTheme="majorHAnsi"/>
                <w:szCs w:val="18"/>
              </w:rPr>
              <w:t xml:space="preserve"> </w:t>
            </w:r>
            <w:r w:rsidR="002F1342">
              <w:rPr>
                <w:rFonts w:asciiTheme="majorHAnsi" w:hAnsiTheme="majorHAnsi"/>
                <w:szCs w:val="18"/>
              </w:rPr>
              <w:t>PM</w:t>
            </w:r>
          </w:p>
        </w:tc>
        <w:tc>
          <w:tcPr>
            <w:tcW w:w="6529" w:type="dxa"/>
            <w:tcMar>
              <w:left w:w="288" w:type="dxa"/>
              <w:right w:w="115" w:type="dxa"/>
            </w:tcMar>
            <w:vAlign w:val="center"/>
          </w:tcPr>
          <w:p w14:paraId="28C85B78" w14:textId="556E19CE" w:rsidR="009776A8" w:rsidRPr="00083899" w:rsidRDefault="003A4EFD" w:rsidP="009776A8">
            <w:pPr>
              <w:rPr>
                <w:rFonts w:asciiTheme="majorHAnsi" w:hAnsiTheme="majorHAnsi"/>
                <w:b/>
                <w:bCs/>
                <w:szCs w:val="18"/>
              </w:rPr>
            </w:pPr>
            <w:r>
              <w:rPr>
                <w:rFonts w:asciiTheme="majorHAnsi" w:hAnsiTheme="majorHAnsi"/>
                <w:b/>
                <w:bCs/>
                <w:szCs w:val="18"/>
              </w:rPr>
              <w:t xml:space="preserve">Old </w:t>
            </w:r>
            <w:r w:rsidR="00115DA4">
              <w:rPr>
                <w:rFonts w:asciiTheme="majorHAnsi" w:hAnsiTheme="majorHAnsi"/>
                <w:b/>
                <w:bCs/>
                <w:szCs w:val="18"/>
              </w:rPr>
              <w:t xml:space="preserve">&amp; Unfinished </w:t>
            </w:r>
            <w:r>
              <w:rPr>
                <w:rFonts w:asciiTheme="majorHAnsi" w:hAnsiTheme="majorHAnsi"/>
                <w:b/>
                <w:bCs/>
                <w:szCs w:val="18"/>
              </w:rPr>
              <w:t>Business</w:t>
            </w:r>
          </w:p>
          <w:p w14:paraId="375D8219" w14:textId="0A41EB74" w:rsidR="00DC2C51" w:rsidRPr="00083899" w:rsidRDefault="003A4EFD" w:rsidP="003A4EFD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Poker Run</w:t>
            </w:r>
          </w:p>
          <w:p w14:paraId="6E4BD553" w14:textId="33F399BD" w:rsidR="00C45661" w:rsidRPr="003A4EFD" w:rsidRDefault="00C45661" w:rsidP="003A4EFD">
            <w:pPr>
              <w:ind w:left="111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56F134C5" w14:textId="77777777" w:rsidR="00115DA4" w:rsidRDefault="00115DA4" w:rsidP="0009592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RW</w:t>
            </w:r>
          </w:p>
          <w:p w14:paraId="6E43C729" w14:textId="77DC3BDB" w:rsidR="009776A8" w:rsidRPr="000A0752" w:rsidRDefault="003A4EFD" w:rsidP="0009592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LN</w:t>
            </w:r>
          </w:p>
        </w:tc>
      </w:tr>
      <w:tr w:rsidR="008645AE" w:rsidRPr="000A0752" w14:paraId="7909387D" w14:textId="77777777" w:rsidTr="00CC196F">
        <w:trPr>
          <w:trHeight w:val="504"/>
        </w:trPr>
        <w:tc>
          <w:tcPr>
            <w:tcW w:w="1384" w:type="dxa"/>
            <w:vAlign w:val="center"/>
          </w:tcPr>
          <w:p w14:paraId="5F23BB23" w14:textId="3CCD6AA7" w:rsidR="008645AE" w:rsidRPr="00083899" w:rsidRDefault="009C449B" w:rsidP="008645AE">
            <w:pPr>
              <w:jc w:val="center"/>
              <w:rPr>
                <w:rFonts w:asciiTheme="majorHAnsi" w:hAnsiTheme="majorHAnsi"/>
                <w:szCs w:val="18"/>
              </w:rPr>
            </w:pPr>
            <w:r w:rsidRPr="00083899">
              <w:rPr>
                <w:rFonts w:asciiTheme="majorHAnsi" w:hAnsiTheme="majorHAnsi"/>
                <w:szCs w:val="18"/>
              </w:rPr>
              <w:t>7:</w:t>
            </w:r>
            <w:r>
              <w:rPr>
                <w:rFonts w:asciiTheme="majorHAnsi" w:hAnsiTheme="majorHAnsi"/>
                <w:szCs w:val="18"/>
              </w:rPr>
              <w:t>34 PM</w:t>
            </w:r>
          </w:p>
        </w:tc>
        <w:tc>
          <w:tcPr>
            <w:tcW w:w="6529" w:type="dxa"/>
            <w:tcMar>
              <w:left w:w="288" w:type="dxa"/>
              <w:right w:w="115" w:type="dxa"/>
            </w:tcMar>
            <w:vAlign w:val="center"/>
          </w:tcPr>
          <w:p w14:paraId="71153D35" w14:textId="101A96A3" w:rsidR="008645AE" w:rsidRPr="00083899" w:rsidRDefault="003A4EFD" w:rsidP="008645AE">
            <w:pPr>
              <w:rPr>
                <w:rFonts w:asciiTheme="majorHAnsi" w:hAnsiTheme="majorHAnsi"/>
                <w:b/>
                <w:bCs/>
                <w:szCs w:val="18"/>
              </w:rPr>
            </w:pPr>
            <w:r>
              <w:rPr>
                <w:rFonts w:asciiTheme="majorHAnsi" w:hAnsiTheme="majorHAnsi"/>
                <w:b/>
                <w:bCs/>
                <w:szCs w:val="18"/>
              </w:rPr>
              <w:t>New Business</w:t>
            </w:r>
          </w:p>
          <w:p w14:paraId="46EE1759" w14:textId="12E8EF8E" w:rsidR="00B16838" w:rsidRPr="009C449B" w:rsidRDefault="00B16838" w:rsidP="009C449B">
            <w:pPr>
              <w:ind w:left="111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6A8E0E57" w14:textId="77777777" w:rsidR="008645AE" w:rsidRDefault="003A4EFD" w:rsidP="008645A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RW</w:t>
            </w:r>
          </w:p>
          <w:p w14:paraId="3702948A" w14:textId="4D0417CD" w:rsidR="00115DA4" w:rsidRPr="000A0752" w:rsidRDefault="00115DA4" w:rsidP="008645A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LN</w:t>
            </w:r>
          </w:p>
        </w:tc>
      </w:tr>
      <w:tr w:rsidR="008645AE" w:rsidRPr="000A0752" w14:paraId="2442722C" w14:textId="77777777" w:rsidTr="00CC196F">
        <w:trPr>
          <w:trHeight w:val="504"/>
        </w:trPr>
        <w:tc>
          <w:tcPr>
            <w:tcW w:w="1384" w:type="dxa"/>
            <w:vAlign w:val="center"/>
          </w:tcPr>
          <w:p w14:paraId="71C902C0" w14:textId="4E907280" w:rsidR="008645AE" w:rsidRPr="00083899" w:rsidRDefault="008645AE" w:rsidP="008645AE">
            <w:pPr>
              <w:jc w:val="center"/>
              <w:rPr>
                <w:rFonts w:asciiTheme="majorHAnsi" w:hAnsiTheme="majorHAnsi"/>
                <w:szCs w:val="18"/>
              </w:rPr>
            </w:pPr>
            <w:r w:rsidRPr="00083899">
              <w:rPr>
                <w:rFonts w:asciiTheme="majorHAnsi" w:hAnsiTheme="majorHAnsi"/>
                <w:szCs w:val="18"/>
              </w:rPr>
              <w:t>7:</w:t>
            </w:r>
            <w:r w:rsidR="009C449B">
              <w:rPr>
                <w:rFonts w:asciiTheme="majorHAnsi" w:hAnsiTheme="majorHAnsi"/>
                <w:szCs w:val="18"/>
              </w:rPr>
              <w:t xml:space="preserve">40 </w:t>
            </w:r>
            <w:r w:rsidR="002F1342">
              <w:rPr>
                <w:rFonts w:asciiTheme="majorHAnsi" w:hAnsiTheme="majorHAnsi"/>
                <w:szCs w:val="18"/>
              </w:rPr>
              <w:t>PM</w:t>
            </w:r>
          </w:p>
        </w:tc>
        <w:tc>
          <w:tcPr>
            <w:tcW w:w="6529" w:type="dxa"/>
            <w:tcMar>
              <w:left w:w="288" w:type="dxa"/>
              <w:right w:w="115" w:type="dxa"/>
            </w:tcMar>
            <w:vAlign w:val="center"/>
          </w:tcPr>
          <w:p w14:paraId="0DC485E7" w14:textId="1DBB0E17" w:rsidR="0062615A" w:rsidRPr="00083899" w:rsidRDefault="003A4EFD" w:rsidP="003A4EFD">
            <w:pPr>
              <w:pStyle w:val="ListParagraph"/>
              <w:ind w:left="0"/>
              <w:rPr>
                <w:rFonts w:asciiTheme="majorHAnsi" w:hAnsiTheme="majorHAnsi"/>
                <w:b/>
                <w:bCs/>
                <w:szCs w:val="18"/>
              </w:rPr>
            </w:pPr>
            <w:r>
              <w:rPr>
                <w:rFonts w:asciiTheme="majorHAnsi" w:hAnsiTheme="majorHAnsi"/>
                <w:b/>
                <w:bCs/>
                <w:szCs w:val="18"/>
              </w:rPr>
              <w:t>Communications</w:t>
            </w:r>
          </w:p>
        </w:tc>
        <w:tc>
          <w:tcPr>
            <w:tcW w:w="1725" w:type="dxa"/>
            <w:vAlign w:val="center"/>
          </w:tcPr>
          <w:p w14:paraId="4751B2BA" w14:textId="0506FAE1" w:rsidR="008645AE" w:rsidRPr="000A0752" w:rsidRDefault="003A4EFD" w:rsidP="008645A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DC</w:t>
            </w:r>
          </w:p>
        </w:tc>
      </w:tr>
      <w:tr w:rsidR="008645AE" w:rsidRPr="000A0752" w14:paraId="6FC04007" w14:textId="77777777" w:rsidTr="00CC196F">
        <w:trPr>
          <w:trHeight w:val="504"/>
        </w:trPr>
        <w:tc>
          <w:tcPr>
            <w:tcW w:w="1384" w:type="dxa"/>
            <w:vAlign w:val="center"/>
          </w:tcPr>
          <w:p w14:paraId="2422CB57" w14:textId="3592DB05" w:rsidR="008645AE" w:rsidRPr="00083899" w:rsidRDefault="008645AE" w:rsidP="008645AE">
            <w:pPr>
              <w:jc w:val="center"/>
              <w:rPr>
                <w:rFonts w:asciiTheme="majorHAnsi" w:hAnsiTheme="majorHAnsi"/>
                <w:szCs w:val="18"/>
              </w:rPr>
            </w:pPr>
            <w:r w:rsidRPr="00083899">
              <w:rPr>
                <w:rFonts w:asciiTheme="majorHAnsi" w:hAnsiTheme="majorHAnsi"/>
                <w:szCs w:val="18"/>
              </w:rPr>
              <w:t>7:</w:t>
            </w:r>
            <w:r w:rsidR="009C449B">
              <w:rPr>
                <w:rFonts w:asciiTheme="majorHAnsi" w:hAnsiTheme="majorHAnsi"/>
                <w:szCs w:val="18"/>
              </w:rPr>
              <w:t>50</w:t>
            </w:r>
            <w:r w:rsidR="002F1342">
              <w:rPr>
                <w:rFonts w:asciiTheme="majorHAnsi" w:hAnsiTheme="majorHAnsi"/>
                <w:szCs w:val="18"/>
              </w:rPr>
              <w:t xml:space="preserve"> PM</w:t>
            </w:r>
          </w:p>
        </w:tc>
        <w:tc>
          <w:tcPr>
            <w:tcW w:w="6529" w:type="dxa"/>
            <w:tcMar>
              <w:left w:w="288" w:type="dxa"/>
              <w:right w:w="115" w:type="dxa"/>
            </w:tcMar>
            <w:vAlign w:val="center"/>
          </w:tcPr>
          <w:p w14:paraId="4D6E9FAD" w14:textId="539E5E98" w:rsidR="007548CA" w:rsidRPr="00083899" w:rsidRDefault="003A4EFD" w:rsidP="0062615A">
            <w:pPr>
              <w:ind w:left="30"/>
              <w:rPr>
                <w:rFonts w:asciiTheme="majorHAnsi" w:hAnsiTheme="majorHAnsi"/>
                <w:b/>
                <w:bCs/>
                <w:szCs w:val="18"/>
              </w:rPr>
            </w:pPr>
            <w:r>
              <w:rPr>
                <w:rFonts w:asciiTheme="majorHAnsi" w:hAnsiTheme="majorHAnsi"/>
                <w:b/>
                <w:bCs/>
                <w:szCs w:val="18"/>
              </w:rPr>
              <w:t>Social Communications/Upcoming Events</w:t>
            </w:r>
            <w:r w:rsidR="009C449B">
              <w:rPr>
                <w:rFonts w:asciiTheme="majorHAnsi" w:hAnsiTheme="majorHAnsi"/>
                <w:b/>
                <w:bCs/>
                <w:szCs w:val="18"/>
              </w:rPr>
              <w:t>/Programs</w:t>
            </w:r>
          </w:p>
          <w:p w14:paraId="10AA97C1" w14:textId="4010E56D" w:rsidR="00FA2C10" w:rsidRDefault="002F1342" w:rsidP="002F1342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E</w:t>
            </w:r>
            <w:r w:rsidR="00A70C93">
              <w:rPr>
                <w:rFonts w:asciiTheme="majorHAnsi" w:hAnsiTheme="majorHAnsi"/>
                <w:szCs w:val="18"/>
              </w:rPr>
              <w:t>g</w:t>
            </w:r>
            <w:r>
              <w:rPr>
                <w:rFonts w:asciiTheme="majorHAnsi" w:hAnsiTheme="majorHAnsi"/>
                <w:szCs w:val="18"/>
              </w:rPr>
              <w:t>mont Key</w:t>
            </w:r>
          </w:p>
          <w:p w14:paraId="2B403487" w14:textId="7BB2CD36" w:rsidR="002F1342" w:rsidRDefault="00875045" w:rsidP="002F1342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Hooks</w:t>
            </w:r>
          </w:p>
          <w:p w14:paraId="5429918F" w14:textId="77777777" w:rsidR="002F1342" w:rsidRDefault="002F1342" w:rsidP="002F1342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Scavenger Hunt</w:t>
            </w:r>
          </w:p>
          <w:p w14:paraId="1AF6909B" w14:textId="7682D91D" w:rsidR="002F1342" w:rsidRPr="002F1342" w:rsidRDefault="002F1342" w:rsidP="002F1342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Port of Call</w:t>
            </w:r>
          </w:p>
        </w:tc>
        <w:tc>
          <w:tcPr>
            <w:tcW w:w="1725" w:type="dxa"/>
            <w:vAlign w:val="center"/>
          </w:tcPr>
          <w:p w14:paraId="00163A1E" w14:textId="204A8E1C" w:rsidR="008645AE" w:rsidRPr="000A0752" w:rsidRDefault="002F1342" w:rsidP="008645A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LN</w:t>
            </w:r>
          </w:p>
        </w:tc>
      </w:tr>
      <w:tr w:rsidR="008645AE" w:rsidRPr="000A0752" w14:paraId="1A67C495" w14:textId="77777777" w:rsidTr="00CC196F">
        <w:trPr>
          <w:trHeight w:val="504"/>
        </w:trPr>
        <w:tc>
          <w:tcPr>
            <w:tcW w:w="1384" w:type="dxa"/>
            <w:vAlign w:val="center"/>
          </w:tcPr>
          <w:p w14:paraId="71FFA409" w14:textId="55E619E6" w:rsidR="008645AE" w:rsidRPr="00083899" w:rsidRDefault="002F1342" w:rsidP="008645AE">
            <w:pPr>
              <w:jc w:val="center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7:5</w:t>
            </w:r>
            <w:r w:rsidR="009C449B">
              <w:rPr>
                <w:rFonts w:asciiTheme="majorHAnsi" w:hAnsiTheme="majorHAnsi"/>
                <w:szCs w:val="18"/>
              </w:rPr>
              <w:t>5</w:t>
            </w:r>
            <w:r>
              <w:rPr>
                <w:rFonts w:asciiTheme="majorHAnsi" w:hAnsiTheme="majorHAnsi"/>
                <w:szCs w:val="18"/>
              </w:rPr>
              <w:t xml:space="preserve"> </w:t>
            </w:r>
            <w:r w:rsidRPr="00083899">
              <w:rPr>
                <w:rFonts w:asciiTheme="majorHAnsi" w:hAnsiTheme="majorHAnsi"/>
                <w:szCs w:val="18"/>
              </w:rPr>
              <w:t>PM</w:t>
            </w:r>
          </w:p>
        </w:tc>
        <w:tc>
          <w:tcPr>
            <w:tcW w:w="6529" w:type="dxa"/>
            <w:tcMar>
              <w:left w:w="288" w:type="dxa"/>
              <w:right w:w="115" w:type="dxa"/>
            </w:tcMar>
            <w:vAlign w:val="center"/>
          </w:tcPr>
          <w:p w14:paraId="7744D45E" w14:textId="2D35265A" w:rsidR="008645AE" w:rsidRPr="00083899" w:rsidRDefault="009C449B" w:rsidP="008645AE">
            <w:pPr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Member Reports and Announcements</w:t>
            </w:r>
          </w:p>
        </w:tc>
        <w:tc>
          <w:tcPr>
            <w:tcW w:w="1725" w:type="dxa"/>
            <w:vAlign w:val="center"/>
          </w:tcPr>
          <w:p w14:paraId="690EECAE" w14:textId="77777777" w:rsidR="008645AE" w:rsidRDefault="002F1342" w:rsidP="008645A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RW </w:t>
            </w:r>
          </w:p>
          <w:p w14:paraId="71C992BE" w14:textId="33AF01E9" w:rsidR="009C449B" w:rsidRDefault="009C449B" w:rsidP="008645A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DC</w:t>
            </w:r>
          </w:p>
          <w:p w14:paraId="269417F4" w14:textId="5BE90D2D" w:rsidR="002F1342" w:rsidRPr="000A0752" w:rsidRDefault="002F1342" w:rsidP="008645A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F1342" w:rsidRPr="000A0752" w14:paraId="247004C0" w14:textId="77777777" w:rsidTr="00CC196F">
        <w:trPr>
          <w:trHeight w:val="504"/>
        </w:trPr>
        <w:tc>
          <w:tcPr>
            <w:tcW w:w="1384" w:type="dxa"/>
            <w:vAlign w:val="center"/>
          </w:tcPr>
          <w:p w14:paraId="07F237AD" w14:textId="23F0A1CD" w:rsidR="002F1342" w:rsidRDefault="002F1342" w:rsidP="008645AE">
            <w:pPr>
              <w:jc w:val="center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 xml:space="preserve">8:00 PM </w:t>
            </w:r>
          </w:p>
        </w:tc>
        <w:tc>
          <w:tcPr>
            <w:tcW w:w="6529" w:type="dxa"/>
            <w:tcMar>
              <w:left w:w="288" w:type="dxa"/>
              <w:right w:w="115" w:type="dxa"/>
            </w:tcMar>
            <w:vAlign w:val="center"/>
          </w:tcPr>
          <w:p w14:paraId="724E8D3C" w14:textId="38F71A03" w:rsidR="002F1342" w:rsidRDefault="002F1342" w:rsidP="008645AE">
            <w:pPr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Meeting Adjourned</w:t>
            </w:r>
          </w:p>
        </w:tc>
        <w:tc>
          <w:tcPr>
            <w:tcW w:w="1725" w:type="dxa"/>
            <w:vAlign w:val="center"/>
          </w:tcPr>
          <w:p w14:paraId="4A8D2923" w14:textId="738304A9" w:rsidR="002F1342" w:rsidRDefault="002F1342" w:rsidP="008645A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RW</w:t>
            </w:r>
          </w:p>
        </w:tc>
      </w:tr>
    </w:tbl>
    <w:p w14:paraId="19ED52E9" w14:textId="77777777" w:rsidR="00B2198A" w:rsidRPr="000A0752" w:rsidRDefault="00B2198A" w:rsidP="000B6278">
      <w:pPr>
        <w:rPr>
          <w:rFonts w:asciiTheme="majorHAnsi" w:hAnsiTheme="majorHAnsi"/>
          <w:sz w:val="22"/>
          <w:szCs w:val="22"/>
        </w:rPr>
      </w:pPr>
    </w:p>
    <w:sectPr w:rsidR="00B2198A" w:rsidRPr="000A0752" w:rsidSect="00320178">
      <w:footerReference w:type="default" r:id="rId11"/>
      <w:pgSz w:w="12240" w:h="15840"/>
      <w:pgMar w:top="720" w:right="1296" w:bottom="1008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7F96D" w14:textId="77777777" w:rsidR="00264209" w:rsidRDefault="00264209">
      <w:pPr>
        <w:spacing w:after="0" w:line="240" w:lineRule="auto"/>
      </w:pPr>
      <w:r>
        <w:separator/>
      </w:r>
    </w:p>
  </w:endnote>
  <w:endnote w:type="continuationSeparator" w:id="0">
    <w:p w14:paraId="40833474" w14:textId="77777777" w:rsidR="00264209" w:rsidRDefault="00264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</w:rPr>
      <w:id w:val="-541820450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D347798" w14:textId="77777777" w:rsidR="00A90CEF" w:rsidRPr="00A90CEF" w:rsidRDefault="00A90CEF" w:rsidP="00A90CEF">
            <w:pPr>
              <w:pStyle w:val="Footer"/>
              <w:jc w:val="center"/>
              <w:rPr>
                <w:color w:val="000000" w:themeColor="text1"/>
              </w:rPr>
            </w:pPr>
            <w:r w:rsidRPr="00A90CEF">
              <w:rPr>
                <w:color w:val="000000" w:themeColor="text1"/>
              </w:rPr>
              <w:t xml:space="preserve">Page </w:t>
            </w:r>
            <w:r w:rsidRPr="00A90CEF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A90CEF">
              <w:rPr>
                <w:b/>
                <w:bCs/>
                <w:color w:val="000000" w:themeColor="text1"/>
              </w:rPr>
              <w:instrText xml:space="preserve"> PAGE </w:instrText>
            </w:r>
            <w:r w:rsidRPr="00A90CEF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A90CEF">
              <w:rPr>
                <w:b/>
                <w:bCs/>
                <w:noProof/>
                <w:color w:val="000000" w:themeColor="text1"/>
              </w:rPr>
              <w:t>2</w:t>
            </w:r>
            <w:r w:rsidRPr="00A90CEF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A90CEF">
              <w:rPr>
                <w:color w:val="000000" w:themeColor="text1"/>
              </w:rPr>
              <w:t xml:space="preserve"> of </w:t>
            </w:r>
            <w:r w:rsidRPr="00A90CEF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A90CEF">
              <w:rPr>
                <w:b/>
                <w:bCs/>
                <w:color w:val="000000" w:themeColor="text1"/>
              </w:rPr>
              <w:instrText xml:space="preserve"> NUMPAGES  </w:instrText>
            </w:r>
            <w:r w:rsidRPr="00A90CEF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A90CEF">
              <w:rPr>
                <w:b/>
                <w:bCs/>
                <w:noProof/>
                <w:color w:val="000000" w:themeColor="text1"/>
              </w:rPr>
              <w:t>2</w:t>
            </w:r>
            <w:r w:rsidRPr="00A90CEF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10DD02CD" w14:textId="77777777" w:rsidR="00117E5E" w:rsidRPr="00117E5E" w:rsidRDefault="00117E5E" w:rsidP="00A90CEF">
    <w:pPr>
      <w:pStyle w:val="Footer"/>
      <w:jc w:val="center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1B77E" w14:textId="77777777" w:rsidR="00264209" w:rsidRDefault="00264209">
      <w:pPr>
        <w:spacing w:after="0" w:line="240" w:lineRule="auto"/>
      </w:pPr>
      <w:r>
        <w:separator/>
      </w:r>
    </w:p>
  </w:footnote>
  <w:footnote w:type="continuationSeparator" w:id="0">
    <w:p w14:paraId="210370E8" w14:textId="77777777" w:rsidR="00264209" w:rsidRDefault="00264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BE43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2" w15:restartNumberingAfterBreak="0">
    <w:nsid w:val="04864296"/>
    <w:multiLevelType w:val="hybridMultilevel"/>
    <w:tmpl w:val="80D290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5B0240"/>
    <w:multiLevelType w:val="hybridMultilevel"/>
    <w:tmpl w:val="29C6FE1A"/>
    <w:lvl w:ilvl="0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1E8915B0"/>
    <w:multiLevelType w:val="hybridMultilevel"/>
    <w:tmpl w:val="1A4C304E"/>
    <w:lvl w:ilvl="0" w:tplc="0409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 w15:restartNumberingAfterBreak="0">
    <w:nsid w:val="24C13B2A"/>
    <w:multiLevelType w:val="hybridMultilevel"/>
    <w:tmpl w:val="EAA43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E3899"/>
    <w:multiLevelType w:val="hybridMultilevel"/>
    <w:tmpl w:val="979CB726"/>
    <w:lvl w:ilvl="0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32063F5B"/>
    <w:multiLevelType w:val="hybridMultilevel"/>
    <w:tmpl w:val="9BE081DA"/>
    <w:lvl w:ilvl="0" w:tplc="0409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A0540"/>
    <w:multiLevelType w:val="hybridMultilevel"/>
    <w:tmpl w:val="548CF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2C2CB3"/>
    <w:multiLevelType w:val="hybridMultilevel"/>
    <w:tmpl w:val="0D7A5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43D93"/>
    <w:multiLevelType w:val="hybridMultilevel"/>
    <w:tmpl w:val="F24628CC"/>
    <w:lvl w:ilvl="0" w:tplc="0409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43EA3866"/>
    <w:multiLevelType w:val="hybridMultilevel"/>
    <w:tmpl w:val="C08EA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D0191"/>
    <w:multiLevelType w:val="hybridMultilevel"/>
    <w:tmpl w:val="A4584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76473"/>
    <w:multiLevelType w:val="hybridMultilevel"/>
    <w:tmpl w:val="CDB42C20"/>
    <w:lvl w:ilvl="0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471793">
    <w:abstractNumId w:val="1"/>
  </w:num>
  <w:num w:numId="2" w16cid:durableId="891960139">
    <w:abstractNumId w:val="8"/>
  </w:num>
  <w:num w:numId="3" w16cid:durableId="1369837130">
    <w:abstractNumId w:val="15"/>
  </w:num>
  <w:num w:numId="4" w16cid:durableId="1031034808">
    <w:abstractNumId w:val="0"/>
  </w:num>
  <w:num w:numId="5" w16cid:durableId="1323854313">
    <w:abstractNumId w:val="4"/>
  </w:num>
  <w:num w:numId="6" w16cid:durableId="1314291625">
    <w:abstractNumId w:val="10"/>
  </w:num>
  <w:num w:numId="7" w16cid:durableId="1772628956">
    <w:abstractNumId w:val="13"/>
  </w:num>
  <w:num w:numId="8" w16cid:durableId="1464541463">
    <w:abstractNumId w:val="5"/>
  </w:num>
  <w:num w:numId="9" w16cid:durableId="210964101">
    <w:abstractNumId w:val="9"/>
  </w:num>
  <w:num w:numId="10" w16cid:durableId="1092243739">
    <w:abstractNumId w:val="7"/>
  </w:num>
  <w:num w:numId="11" w16cid:durableId="50737146">
    <w:abstractNumId w:val="12"/>
  </w:num>
  <w:num w:numId="12" w16cid:durableId="1393041500">
    <w:abstractNumId w:val="3"/>
  </w:num>
  <w:num w:numId="13" w16cid:durableId="1105736383">
    <w:abstractNumId w:val="2"/>
  </w:num>
  <w:num w:numId="14" w16cid:durableId="1929078632">
    <w:abstractNumId w:val="6"/>
  </w:num>
  <w:num w:numId="15" w16cid:durableId="561253839">
    <w:abstractNumId w:val="14"/>
  </w:num>
  <w:num w:numId="16" w16cid:durableId="2379107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1D1"/>
    <w:rsid w:val="0001495E"/>
    <w:rsid w:val="0001626D"/>
    <w:rsid w:val="00016468"/>
    <w:rsid w:val="00021AD7"/>
    <w:rsid w:val="00024111"/>
    <w:rsid w:val="0002729C"/>
    <w:rsid w:val="0003340E"/>
    <w:rsid w:val="00034780"/>
    <w:rsid w:val="000441F8"/>
    <w:rsid w:val="00056BE2"/>
    <w:rsid w:val="00057F2A"/>
    <w:rsid w:val="00061C1A"/>
    <w:rsid w:val="000655CA"/>
    <w:rsid w:val="00066CD0"/>
    <w:rsid w:val="0007175E"/>
    <w:rsid w:val="00071F3C"/>
    <w:rsid w:val="00083899"/>
    <w:rsid w:val="000930B5"/>
    <w:rsid w:val="0009592E"/>
    <w:rsid w:val="000A0752"/>
    <w:rsid w:val="000A4704"/>
    <w:rsid w:val="000B6278"/>
    <w:rsid w:val="000E5648"/>
    <w:rsid w:val="000E6679"/>
    <w:rsid w:val="000F4840"/>
    <w:rsid w:val="00115DA4"/>
    <w:rsid w:val="00117E5E"/>
    <w:rsid w:val="00121498"/>
    <w:rsid w:val="00180298"/>
    <w:rsid w:val="00194D26"/>
    <w:rsid w:val="00195ED6"/>
    <w:rsid w:val="001B5872"/>
    <w:rsid w:val="001B6CA3"/>
    <w:rsid w:val="001C1410"/>
    <w:rsid w:val="001C6728"/>
    <w:rsid w:val="001E53BA"/>
    <w:rsid w:val="002451D1"/>
    <w:rsid w:val="00250995"/>
    <w:rsid w:val="00254BFD"/>
    <w:rsid w:val="00261327"/>
    <w:rsid w:val="00264209"/>
    <w:rsid w:val="00264357"/>
    <w:rsid w:val="0028274C"/>
    <w:rsid w:val="002A4AA6"/>
    <w:rsid w:val="002B6B9B"/>
    <w:rsid w:val="002C0307"/>
    <w:rsid w:val="002D5BD1"/>
    <w:rsid w:val="002E13CF"/>
    <w:rsid w:val="002E6287"/>
    <w:rsid w:val="002E6BEC"/>
    <w:rsid w:val="002F1342"/>
    <w:rsid w:val="002F15C6"/>
    <w:rsid w:val="00320178"/>
    <w:rsid w:val="0032598D"/>
    <w:rsid w:val="00327798"/>
    <w:rsid w:val="0033581A"/>
    <w:rsid w:val="00340D4A"/>
    <w:rsid w:val="00342786"/>
    <w:rsid w:val="003469F2"/>
    <w:rsid w:val="00362984"/>
    <w:rsid w:val="00365CC7"/>
    <w:rsid w:val="00372729"/>
    <w:rsid w:val="00373CCD"/>
    <w:rsid w:val="003845E4"/>
    <w:rsid w:val="00384E11"/>
    <w:rsid w:val="003915FD"/>
    <w:rsid w:val="00392979"/>
    <w:rsid w:val="00394541"/>
    <w:rsid w:val="00395FD5"/>
    <w:rsid w:val="003A4EFD"/>
    <w:rsid w:val="003B6DB4"/>
    <w:rsid w:val="003C520B"/>
    <w:rsid w:val="003D3612"/>
    <w:rsid w:val="003D55C7"/>
    <w:rsid w:val="003D6E1B"/>
    <w:rsid w:val="003E2E8F"/>
    <w:rsid w:val="00400A51"/>
    <w:rsid w:val="004460DD"/>
    <w:rsid w:val="00450B75"/>
    <w:rsid w:val="0045130A"/>
    <w:rsid w:val="00472A1B"/>
    <w:rsid w:val="004A378E"/>
    <w:rsid w:val="004B13B1"/>
    <w:rsid w:val="004C7780"/>
    <w:rsid w:val="004D6EE4"/>
    <w:rsid w:val="004F3E9C"/>
    <w:rsid w:val="005015AC"/>
    <w:rsid w:val="00507AAA"/>
    <w:rsid w:val="00511715"/>
    <w:rsid w:val="00524B92"/>
    <w:rsid w:val="00537931"/>
    <w:rsid w:val="005425A2"/>
    <w:rsid w:val="0054261E"/>
    <w:rsid w:val="0055574A"/>
    <w:rsid w:val="00560F76"/>
    <w:rsid w:val="00567D51"/>
    <w:rsid w:val="00575202"/>
    <w:rsid w:val="00582222"/>
    <w:rsid w:val="0058260F"/>
    <w:rsid w:val="00582E6E"/>
    <w:rsid w:val="0058317D"/>
    <w:rsid w:val="005900C6"/>
    <w:rsid w:val="00592142"/>
    <w:rsid w:val="00597F75"/>
    <w:rsid w:val="005B66C7"/>
    <w:rsid w:val="005C7187"/>
    <w:rsid w:val="005D531D"/>
    <w:rsid w:val="005E7C74"/>
    <w:rsid w:val="00601D63"/>
    <w:rsid w:val="006034C6"/>
    <w:rsid w:val="00604F36"/>
    <w:rsid w:val="00615065"/>
    <w:rsid w:val="00615875"/>
    <w:rsid w:val="00615B47"/>
    <w:rsid w:val="0062615A"/>
    <w:rsid w:val="0065544D"/>
    <w:rsid w:val="00660F15"/>
    <w:rsid w:val="0066165A"/>
    <w:rsid w:val="00663B43"/>
    <w:rsid w:val="00675733"/>
    <w:rsid w:val="00676A9D"/>
    <w:rsid w:val="00693B35"/>
    <w:rsid w:val="00693DE5"/>
    <w:rsid w:val="006B07C4"/>
    <w:rsid w:val="006B59CD"/>
    <w:rsid w:val="006F0C41"/>
    <w:rsid w:val="006F7548"/>
    <w:rsid w:val="007038AD"/>
    <w:rsid w:val="00707C8C"/>
    <w:rsid w:val="0072448D"/>
    <w:rsid w:val="007446BD"/>
    <w:rsid w:val="007520BE"/>
    <w:rsid w:val="007548CA"/>
    <w:rsid w:val="00757687"/>
    <w:rsid w:val="00767781"/>
    <w:rsid w:val="00773020"/>
    <w:rsid w:val="00776C57"/>
    <w:rsid w:val="00776FE5"/>
    <w:rsid w:val="007943C8"/>
    <w:rsid w:val="007A4B56"/>
    <w:rsid w:val="007A68BD"/>
    <w:rsid w:val="007B0026"/>
    <w:rsid w:val="007B5840"/>
    <w:rsid w:val="007C1507"/>
    <w:rsid w:val="007D0C76"/>
    <w:rsid w:val="007E31F7"/>
    <w:rsid w:val="007E4B15"/>
    <w:rsid w:val="007F0CF3"/>
    <w:rsid w:val="00807672"/>
    <w:rsid w:val="008126C0"/>
    <w:rsid w:val="00832F1B"/>
    <w:rsid w:val="008645AE"/>
    <w:rsid w:val="00875045"/>
    <w:rsid w:val="00880E21"/>
    <w:rsid w:val="008962D9"/>
    <w:rsid w:val="00897C8E"/>
    <w:rsid w:val="00902EC4"/>
    <w:rsid w:val="0091285F"/>
    <w:rsid w:val="00916559"/>
    <w:rsid w:val="009342F2"/>
    <w:rsid w:val="00935230"/>
    <w:rsid w:val="00940BA1"/>
    <w:rsid w:val="00944B49"/>
    <w:rsid w:val="00951B20"/>
    <w:rsid w:val="00953F00"/>
    <w:rsid w:val="00964589"/>
    <w:rsid w:val="00964DD3"/>
    <w:rsid w:val="00976F84"/>
    <w:rsid w:val="009776A8"/>
    <w:rsid w:val="00980D68"/>
    <w:rsid w:val="00981A52"/>
    <w:rsid w:val="00984E10"/>
    <w:rsid w:val="009855B3"/>
    <w:rsid w:val="00985A3D"/>
    <w:rsid w:val="0098616A"/>
    <w:rsid w:val="009959D2"/>
    <w:rsid w:val="00996B5B"/>
    <w:rsid w:val="009C26FB"/>
    <w:rsid w:val="009C449B"/>
    <w:rsid w:val="009D6AA0"/>
    <w:rsid w:val="009F0C5E"/>
    <w:rsid w:val="00A06D0B"/>
    <w:rsid w:val="00A07433"/>
    <w:rsid w:val="00A23E50"/>
    <w:rsid w:val="00A274F3"/>
    <w:rsid w:val="00A36607"/>
    <w:rsid w:val="00A402E3"/>
    <w:rsid w:val="00A42AAC"/>
    <w:rsid w:val="00A448C1"/>
    <w:rsid w:val="00A4799E"/>
    <w:rsid w:val="00A6091C"/>
    <w:rsid w:val="00A66C12"/>
    <w:rsid w:val="00A702E4"/>
    <w:rsid w:val="00A70C93"/>
    <w:rsid w:val="00A7164B"/>
    <w:rsid w:val="00A84018"/>
    <w:rsid w:val="00A90CEF"/>
    <w:rsid w:val="00A9443D"/>
    <w:rsid w:val="00A94549"/>
    <w:rsid w:val="00A95207"/>
    <w:rsid w:val="00AA6288"/>
    <w:rsid w:val="00AA7AA0"/>
    <w:rsid w:val="00AB653C"/>
    <w:rsid w:val="00AE5590"/>
    <w:rsid w:val="00AE735A"/>
    <w:rsid w:val="00AF4BEB"/>
    <w:rsid w:val="00B0210B"/>
    <w:rsid w:val="00B0616D"/>
    <w:rsid w:val="00B13CB9"/>
    <w:rsid w:val="00B151C1"/>
    <w:rsid w:val="00B16838"/>
    <w:rsid w:val="00B2198A"/>
    <w:rsid w:val="00B2594F"/>
    <w:rsid w:val="00B30C85"/>
    <w:rsid w:val="00B332B2"/>
    <w:rsid w:val="00B415D4"/>
    <w:rsid w:val="00B42A34"/>
    <w:rsid w:val="00B50F9E"/>
    <w:rsid w:val="00B522F8"/>
    <w:rsid w:val="00B5576A"/>
    <w:rsid w:val="00B62BDB"/>
    <w:rsid w:val="00B64C90"/>
    <w:rsid w:val="00B70DF4"/>
    <w:rsid w:val="00B80423"/>
    <w:rsid w:val="00B82836"/>
    <w:rsid w:val="00B95297"/>
    <w:rsid w:val="00BA09E5"/>
    <w:rsid w:val="00BA0B61"/>
    <w:rsid w:val="00BB1B31"/>
    <w:rsid w:val="00BB69E9"/>
    <w:rsid w:val="00BC12D1"/>
    <w:rsid w:val="00BC52AB"/>
    <w:rsid w:val="00BC5C1E"/>
    <w:rsid w:val="00BC6649"/>
    <w:rsid w:val="00BD1A62"/>
    <w:rsid w:val="00BD331F"/>
    <w:rsid w:val="00BD365F"/>
    <w:rsid w:val="00C03B2B"/>
    <w:rsid w:val="00C1368C"/>
    <w:rsid w:val="00C17C61"/>
    <w:rsid w:val="00C45661"/>
    <w:rsid w:val="00C47F79"/>
    <w:rsid w:val="00C50BCA"/>
    <w:rsid w:val="00C75FC4"/>
    <w:rsid w:val="00C80015"/>
    <w:rsid w:val="00C80EAA"/>
    <w:rsid w:val="00C905ED"/>
    <w:rsid w:val="00CA2976"/>
    <w:rsid w:val="00CA6B4F"/>
    <w:rsid w:val="00CC1565"/>
    <w:rsid w:val="00CC196F"/>
    <w:rsid w:val="00D02D7A"/>
    <w:rsid w:val="00D0416C"/>
    <w:rsid w:val="00D07645"/>
    <w:rsid w:val="00D20533"/>
    <w:rsid w:val="00D25D26"/>
    <w:rsid w:val="00D41918"/>
    <w:rsid w:val="00D45644"/>
    <w:rsid w:val="00D475AB"/>
    <w:rsid w:val="00D514C2"/>
    <w:rsid w:val="00D60E49"/>
    <w:rsid w:val="00D85D6B"/>
    <w:rsid w:val="00DA0B72"/>
    <w:rsid w:val="00DA4A43"/>
    <w:rsid w:val="00DA6CD5"/>
    <w:rsid w:val="00DB604B"/>
    <w:rsid w:val="00DB6759"/>
    <w:rsid w:val="00DC2C51"/>
    <w:rsid w:val="00DC35F9"/>
    <w:rsid w:val="00DC6CAA"/>
    <w:rsid w:val="00DF588D"/>
    <w:rsid w:val="00E37225"/>
    <w:rsid w:val="00E415E6"/>
    <w:rsid w:val="00E52878"/>
    <w:rsid w:val="00E52F81"/>
    <w:rsid w:val="00E54F18"/>
    <w:rsid w:val="00E71F6E"/>
    <w:rsid w:val="00E81885"/>
    <w:rsid w:val="00EB3A3A"/>
    <w:rsid w:val="00EC0A51"/>
    <w:rsid w:val="00F05BCA"/>
    <w:rsid w:val="00F11BA4"/>
    <w:rsid w:val="00F36FCF"/>
    <w:rsid w:val="00F57CF5"/>
    <w:rsid w:val="00F636F4"/>
    <w:rsid w:val="00F64444"/>
    <w:rsid w:val="00F72DF9"/>
    <w:rsid w:val="00F814ED"/>
    <w:rsid w:val="00F912E0"/>
    <w:rsid w:val="00F95150"/>
    <w:rsid w:val="00FA2C10"/>
    <w:rsid w:val="00FC605C"/>
    <w:rsid w:val="00FD0181"/>
    <w:rsid w:val="00FD1900"/>
    <w:rsid w:val="00FE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0F1B8"/>
  <w15:chartTrackingRefBased/>
  <w15:docId w15:val="{598E8E98-E485-4C5C-8B67-F3B1A384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/>
    <w:lsdException w:name="heading 2" w:semiHidden="1" w:uiPriority="6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C57"/>
    <w:pPr>
      <w:spacing w:before="120"/>
    </w:pPr>
    <w:rPr>
      <w:rFonts w:cs="Times New Roman (Body CS)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4"/>
    <w:rsid w:val="0009592E"/>
    <w:pPr>
      <w:keepNext/>
      <w:keepLines/>
      <w:outlineLvl w:val="0"/>
    </w:pPr>
    <w:rPr>
      <w:rFonts w:asciiTheme="majorHAnsi" w:eastAsiaTheme="majorEastAsia" w:hAnsiTheme="majorHAnsi" w:cs="Times New Roman (Headings CS)"/>
      <w:b/>
      <w:caps/>
      <w:color w:val="2048EB" w:themeColor="accent3" w:themeShade="BF"/>
      <w:spacing w:val="20"/>
      <w:sz w:val="20"/>
      <w:szCs w:val="30"/>
    </w:rPr>
  </w:style>
  <w:style w:type="paragraph" w:styleId="Heading2">
    <w:name w:val="heading 2"/>
    <w:basedOn w:val="Normal"/>
    <w:next w:val="Normal"/>
    <w:link w:val="Heading2Char"/>
    <w:uiPriority w:val="6"/>
    <w:semiHidden/>
    <w:qFormat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color w:val="F64B2A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194D26"/>
    <w:pPr>
      <w:spacing w:before="0" w:after="0" w:line="520" w:lineRule="exact"/>
      <w:contextualSpacing/>
    </w:pPr>
    <w:rPr>
      <w:rFonts w:asciiTheme="majorHAnsi" w:hAnsiTheme="majorHAnsi"/>
      <w:b/>
      <w:caps/>
      <w:color w:val="2048EB" w:themeColor="accent3" w:themeShade="BF"/>
      <w:spacing w:val="20"/>
      <w:sz w:val="52"/>
    </w:rPr>
  </w:style>
  <w:style w:type="character" w:customStyle="1" w:styleId="TitleChar">
    <w:name w:val="Title Char"/>
    <w:basedOn w:val="DefaultParagraphFont"/>
    <w:link w:val="Title"/>
    <w:uiPriority w:val="6"/>
    <w:rsid w:val="00194D26"/>
    <w:rPr>
      <w:rFonts w:asciiTheme="majorHAnsi" w:hAnsiTheme="majorHAnsi" w:cs="Times New Roman (Body CS)"/>
      <w:b/>
      <w:caps/>
      <w:color w:val="2048EB" w:themeColor="accent3" w:themeShade="BF"/>
      <w:spacing w:val="20"/>
      <w:sz w:val="52"/>
      <w:szCs w:val="20"/>
    </w:rPr>
  </w:style>
  <w:style w:type="paragraph" w:customStyle="1" w:styleId="RowHeading">
    <w:name w:val="Row Heading"/>
    <w:basedOn w:val="Normal"/>
    <w:uiPriority w:val="5"/>
    <w:semiHidden/>
    <w:qFormat/>
    <w:rPr>
      <w:b/>
      <w:bCs/>
    </w:rPr>
  </w:style>
  <w:style w:type="table" w:styleId="TableGrid">
    <w:name w:val="Table Grid"/>
    <w:basedOn w:val="TableNormal"/>
    <w:uiPriority w:val="39"/>
    <w:rsid w:val="00C47F79"/>
    <w:pPr>
      <w:spacing w:after="0"/>
    </w:pPr>
    <w:tblPr>
      <w:tblBorders>
        <w:top w:val="single" w:sz="4" w:space="0" w:color="748DF3" w:themeColor="accent3"/>
        <w:left w:val="single" w:sz="4" w:space="0" w:color="748DF3" w:themeColor="accent3"/>
        <w:bottom w:val="single" w:sz="4" w:space="0" w:color="748DF3" w:themeColor="accent3"/>
        <w:right w:val="single" w:sz="4" w:space="0" w:color="748DF3" w:themeColor="accent3"/>
        <w:insideH w:val="single" w:sz="4" w:space="0" w:color="748DF3" w:themeColor="accent3"/>
        <w:insideV w:val="single" w:sz="4" w:space="0" w:color="748DF3" w:themeColor="accent3"/>
      </w:tblBorders>
    </w:tblPr>
  </w:style>
  <w:style w:type="paragraph" w:customStyle="1" w:styleId="FormHeading">
    <w:name w:val="Form Heading"/>
    <w:basedOn w:val="Normal"/>
    <w:uiPriority w:val="3"/>
    <w:semiHidden/>
    <w:qFormat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qFormat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4"/>
    <w:rsid w:val="0009592E"/>
    <w:rPr>
      <w:rFonts w:asciiTheme="majorHAnsi" w:eastAsiaTheme="majorEastAsia" w:hAnsiTheme="majorHAnsi" w:cs="Times New Roman (Headings CS)"/>
      <w:b/>
      <w:caps/>
      <w:color w:val="2048EB" w:themeColor="accent3" w:themeShade="BF"/>
      <w:spacing w:val="20"/>
      <w:sz w:val="20"/>
      <w:szCs w:val="30"/>
    </w:rPr>
  </w:style>
  <w:style w:type="paragraph" w:styleId="ListNumber">
    <w:name w:val="List Number"/>
    <w:basedOn w:val="Normal"/>
    <w:uiPriority w:val="9"/>
    <w:semiHidden/>
    <w:qFormat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6"/>
    <w:semiHidden/>
    <w:rsid w:val="007E4B15"/>
    <w:rPr>
      <w:rFonts w:asciiTheme="majorHAnsi" w:eastAsiaTheme="majorEastAsia" w:hAnsiTheme="majorHAnsi" w:cstheme="majorBidi"/>
      <w:color w:val="F64B2A" w:themeColor="accent1"/>
      <w:szCs w:val="20"/>
    </w:rPr>
  </w:style>
  <w:style w:type="paragraph" w:styleId="Footer">
    <w:name w:val="footer"/>
    <w:basedOn w:val="Normal"/>
    <w:link w:val="FooterChar"/>
    <w:uiPriority w:val="99"/>
    <w:qFormat/>
    <w:pPr>
      <w:spacing w:after="0" w:line="240" w:lineRule="auto"/>
      <w:jc w:val="right"/>
    </w:pPr>
    <w:rPr>
      <w:color w:val="F64B2A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7E4B15"/>
    <w:rPr>
      <w:color w:val="F64B2A" w:themeColor="accent1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00A51"/>
    <w:pPr>
      <w:spacing w:before="100"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E8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15"/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B2198A"/>
    <w:rPr>
      <w:color w:val="808080"/>
    </w:rPr>
  </w:style>
  <w:style w:type="table" w:customStyle="1" w:styleId="Style2">
    <w:name w:val="Style2"/>
    <w:basedOn w:val="TableNormal"/>
    <w:uiPriority w:val="99"/>
    <w:rsid w:val="0028274C"/>
    <w:pPr>
      <w:spacing w:after="0" w:line="240" w:lineRule="auto"/>
    </w:pPr>
    <w:rPr>
      <w:rFonts w:ascii="Corbel" w:hAnsi="Corbel" w:cs="Times New Roman (Body CS)"/>
      <w:color w:val="000000" w:themeColor="text1"/>
    </w:rPr>
    <w:tblPr>
      <w:tblBorders>
        <w:top w:val="single" w:sz="4" w:space="0" w:color="748DF3" w:themeColor="accent3"/>
        <w:left w:val="single" w:sz="4" w:space="0" w:color="748DF3" w:themeColor="accent3"/>
        <w:bottom w:val="single" w:sz="4" w:space="0" w:color="748DF3" w:themeColor="accent3"/>
        <w:right w:val="single" w:sz="4" w:space="0" w:color="748DF3" w:themeColor="accent3"/>
        <w:insideH w:val="single" w:sz="4" w:space="0" w:color="748DF3" w:themeColor="accent3"/>
        <w:insideV w:val="single" w:sz="4" w:space="0" w:color="748DF3" w:themeColor="accent3"/>
      </w:tblBorders>
    </w:tblPr>
    <w:tcPr>
      <w:vAlign w:val="center"/>
    </w:tcPr>
    <w:tblStylePr w:type="firstRow">
      <w:tblPr/>
      <w:tcPr>
        <w:shd w:val="clear" w:color="auto" w:fill="E3E8FC" w:themeFill="accent3" w:themeFillTint="33"/>
      </w:tcPr>
    </w:tblStylePr>
  </w:style>
  <w:style w:type="paragraph" w:styleId="NoSpacing">
    <w:name w:val="No Spacing"/>
    <w:basedOn w:val="Normal"/>
    <w:next w:val="Normal"/>
    <w:uiPriority w:val="99"/>
    <w:rsid w:val="00D85D6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8"/>
    <w:qFormat/>
    <w:rsid w:val="00194D26"/>
    <w:pPr>
      <w:spacing w:line="240" w:lineRule="auto"/>
    </w:pPr>
    <w:rPr>
      <w:b/>
      <w:caps/>
      <w:color w:val="2048EB" w:themeColor="accent3" w:themeShade="BF"/>
      <w:sz w:val="32"/>
    </w:rPr>
  </w:style>
  <w:style w:type="character" w:customStyle="1" w:styleId="SubtitleChar">
    <w:name w:val="Subtitle Char"/>
    <w:basedOn w:val="DefaultParagraphFont"/>
    <w:link w:val="Subtitle"/>
    <w:uiPriority w:val="8"/>
    <w:rsid w:val="00194D26"/>
    <w:rPr>
      <w:rFonts w:cs="Times New Roman (Body CS)"/>
      <w:b/>
      <w:caps/>
      <w:color w:val="2048EB" w:themeColor="accent3" w:themeShade="BF"/>
      <w:sz w:val="32"/>
      <w:szCs w:val="20"/>
    </w:rPr>
  </w:style>
  <w:style w:type="paragraph" w:styleId="ListParagraph">
    <w:name w:val="List Paragraph"/>
    <w:basedOn w:val="Normal"/>
    <w:uiPriority w:val="34"/>
    <w:unhideWhenUsed/>
    <w:qFormat/>
    <w:rsid w:val="00B50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\AppData\Roaming\Microsoft\Templates\Board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FA501C1C4649A190F01589AC0F3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68CF2-561A-479F-BFAF-9FDF13F35C94}"/>
      </w:docPartPr>
      <w:docPartBody>
        <w:p w:rsidR="003D7DE5" w:rsidRDefault="00DC7ED4">
          <w:pPr>
            <w:pStyle w:val="2AFA501C1C4649A190F01589AC0F395F"/>
          </w:pPr>
          <w:r w:rsidRPr="00194D26">
            <w:t>Date</w:t>
          </w:r>
        </w:p>
      </w:docPartBody>
    </w:docPart>
    <w:docPart>
      <w:docPartPr>
        <w:name w:val="81FAFAA0B4894A26BCEFDF55C9BA6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C9C97-7CCB-439A-9876-B8FA114EE55C}"/>
      </w:docPartPr>
      <w:docPartBody>
        <w:p w:rsidR="003D7DE5" w:rsidRDefault="00DC7ED4">
          <w:pPr>
            <w:pStyle w:val="81FAFAA0B4894A26BCEFDF55C9BA6B65"/>
          </w:pPr>
          <w:r w:rsidRPr="00194D26">
            <w:t>Time</w:t>
          </w:r>
        </w:p>
      </w:docPartBody>
    </w:docPart>
    <w:docPart>
      <w:docPartPr>
        <w:name w:val="6E7E69E30EE0499EA03A1F374476B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91F53-ADA1-45E0-A07A-FF33816BD98A}"/>
      </w:docPartPr>
      <w:docPartBody>
        <w:p w:rsidR="003D7DE5" w:rsidRDefault="00DC7ED4">
          <w:pPr>
            <w:pStyle w:val="6E7E69E30EE0499EA03A1F374476B7BC"/>
          </w:pPr>
          <w:r w:rsidRPr="00194D26">
            <w:t>Facilitator</w:t>
          </w:r>
        </w:p>
      </w:docPartBody>
    </w:docPart>
    <w:docPart>
      <w:docPartPr>
        <w:name w:val="AD88A46A65D5445FBE10BAC8F2666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83EC2-18A1-459B-8A8D-A67DCCE9B87C}"/>
      </w:docPartPr>
      <w:docPartBody>
        <w:p w:rsidR="003D7DE5" w:rsidRDefault="00DC7ED4">
          <w:pPr>
            <w:pStyle w:val="AD88A46A65D5445FBE10BAC8F2666678"/>
          </w:pPr>
          <w:r w:rsidRPr="007E4B15">
            <w:t>Time</w:t>
          </w:r>
        </w:p>
      </w:docPartBody>
    </w:docPart>
    <w:docPart>
      <w:docPartPr>
        <w:name w:val="06F23A5B3AC448BD9418375205F57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FC8C5-DA3D-4D6D-B21E-041AF4553CF7}"/>
      </w:docPartPr>
      <w:docPartBody>
        <w:p w:rsidR="003D7DE5" w:rsidRDefault="00DC7ED4">
          <w:pPr>
            <w:pStyle w:val="06F23A5B3AC448BD9418375205F57D6D"/>
          </w:pPr>
          <w:r w:rsidRPr="0009592E">
            <w:rPr>
              <w:rStyle w:val="Heading1Char"/>
            </w:rPr>
            <w:t>Item</w:t>
          </w:r>
        </w:p>
      </w:docPartBody>
    </w:docPart>
    <w:docPart>
      <w:docPartPr>
        <w:name w:val="D9C2F7EBF21442A4BB5431BA57706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F58BC-7FC1-4830-B174-73AF72E3A2D4}"/>
      </w:docPartPr>
      <w:docPartBody>
        <w:p w:rsidR="003D7DE5" w:rsidRDefault="00DC7ED4">
          <w:pPr>
            <w:pStyle w:val="D9C2F7EBF21442A4BB5431BA57706E14"/>
          </w:pPr>
          <w:r w:rsidRPr="0009592E">
            <w:rPr>
              <w:rStyle w:val="Heading1Char"/>
            </w:rPr>
            <w:t>Owner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792"/>
    <w:rsid w:val="003D7DE5"/>
    <w:rsid w:val="005550E3"/>
    <w:rsid w:val="0058524B"/>
    <w:rsid w:val="00591792"/>
    <w:rsid w:val="00707C8C"/>
    <w:rsid w:val="007760C6"/>
    <w:rsid w:val="007D0C76"/>
    <w:rsid w:val="009C26FB"/>
    <w:rsid w:val="00B151C1"/>
    <w:rsid w:val="00B415D4"/>
    <w:rsid w:val="00B64C90"/>
    <w:rsid w:val="00B95297"/>
    <w:rsid w:val="00C1368C"/>
    <w:rsid w:val="00C15ED3"/>
    <w:rsid w:val="00DA15CC"/>
    <w:rsid w:val="00DC7ED4"/>
    <w:rsid w:val="00FB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pPr>
      <w:keepNext/>
      <w:keepLines/>
      <w:spacing w:before="120" w:after="12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FA501C1C4649A190F01589AC0F395F">
    <w:name w:val="2AFA501C1C4649A190F01589AC0F395F"/>
  </w:style>
  <w:style w:type="paragraph" w:customStyle="1" w:styleId="81FAFAA0B4894A26BCEFDF55C9BA6B65">
    <w:name w:val="81FAFAA0B4894A26BCEFDF55C9BA6B65"/>
  </w:style>
  <w:style w:type="paragraph" w:customStyle="1" w:styleId="6E7E69E30EE0499EA03A1F374476B7BC">
    <w:name w:val="6E7E69E30EE0499EA03A1F374476B7BC"/>
  </w:style>
  <w:style w:type="paragraph" w:customStyle="1" w:styleId="AD88A46A65D5445FBE10BAC8F2666678">
    <w:name w:val="AD88A46A65D5445FBE10BAC8F2666678"/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  <w:style w:type="paragraph" w:customStyle="1" w:styleId="06F23A5B3AC448BD9418375205F57D6D">
    <w:name w:val="06F23A5B3AC448BD9418375205F57D6D"/>
  </w:style>
  <w:style w:type="paragraph" w:customStyle="1" w:styleId="D9C2F7EBF21442A4BB5431BA57706E14">
    <w:name w:val="D9C2F7EBF21442A4BB5431BA57706E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eting Minute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64B2A"/>
      </a:accent1>
      <a:accent2>
        <a:srgbClr val="F5846F"/>
      </a:accent2>
      <a:accent3>
        <a:srgbClr val="748DF3"/>
      </a:accent3>
      <a:accent4>
        <a:srgbClr val="F282F2"/>
      </a:accent4>
      <a:accent5>
        <a:srgbClr val="F3D8F2"/>
      </a:accent5>
      <a:accent6>
        <a:srgbClr val="F2F4FB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30DFD-91F2-4CD2-B9EE-CEDE6D1343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A3A429-E3EE-4894-9381-B6F4606DBE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E8429A49-6E67-4A3B-B8DF-54EB966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46bcb8-9d33-4e62-9f31-4f379d77fedc}" enabled="1" method="Privileged" siteId="{33ef7aef-b39d-4300-9645-938131b31d9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Board meeting minutes</Template>
  <TotalTime>0</TotalTime>
  <Pages>2</Pages>
  <Words>203</Words>
  <Characters>1016</Characters>
  <Application>Microsoft Office Word</Application>
  <DocSecurity>0</DocSecurity>
  <Lines>112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David Couchman</cp:lastModifiedBy>
  <cp:revision>2</cp:revision>
  <cp:lastPrinted>2026-07-13T16:22:00Z</cp:lastPrinted>
  <dcterms:created xsi:type="dcterms:W3CDTF">2026-07-14T10:30:00Z</dcterms:created>
  <dcterms:modified xsi:type="dcterms:W3CDTF">2026-07-14T10:30:00Z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